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5C" w:rsidRPr="00C2285C" w:rsidRDefault="00C2285C" w:rsidP="00C2285C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B6889" w:rsidRPr="00C2285C" w:rsidRDefault="00C2285C" w:rsidP="00C2285C">
      <w:pPr>
        <w:jc w:val="right"/>
        <w:rPr>
          <w:rFonts w:ascii="Times New Roman" w:hAnsi="Times New Roman"/>
          <w:sz w:val="24"/>
          <w:szCs w:val="24"/>
        </w:rPr>
      </w:pPr>
      <w:r w:rsidRPr="00C2285C">
        <w:rPr>
          <w:rFonts w:ascii="Times New Roman" w:hAnsi="Times New Roman"/>
          <w:sz w:val="24"/>
          <w:szCs w:val="24"/>
        </w:rPr>
        <w:t>Alla Dirigente scolastica</w:t>
      </w:r>
    </w:p>
    <w:p w:rsidR="00C2285C" w:rsidRPr="00C2285C" w:rsidRDefault="00C53298" w:rsidP="00C228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C2285C" w:rsidRPr="00C2285C">
        <w:rPr>
          <w:rFonts w:ascii="Times New Roman" w:hAnsi="Times New Roman"/>
          <w:sz w:val="24"/>
          <w:szCs w:val="24"/>
        </w:rPr>
        <w:t>el Liceo Margherita di Savoia</w:t>
      </w:r>
    </w:p>
    <w:p w:rsidR="00C2285C" w:rsidRPr="00C2285C" w:rsidRDefault="00C2285C" w:rsidP="00C2285C">
      <w:pPr>
        <w:jc w:val="right"/>
        <w:rPr>
          <w:rFonts w:ascii="Times New Roman" w:hAnsi="Times New Roman"/>
          <w:sz w:val="24"/>
          <w:szCs w:val="24"/>
        </w:rPr>
      </w:pPr>
      <w:r w:rsidRPr="00C2285C">
        <w:rPr>
          <w:rFonts w:ascii="Times New Roman" w:hAnsi="Times New Roman"/>
          <w:sz w:val="24"/>
          <w:szCs w:val="24"/>
        </w:rPr>
        <w:t>Napoli</w:t>
      </w:r>
    </w:p>
    <w:p w:rsidR="00C2285C" w:rsidRPr="00C2285C" w:rsidRDefault="00C2285C" w:rsidP="00C2285C">
      <w:pPr>
        <w:rPr>
          <w:rFonts w:ascii="Times New Roman" w:hAnsi="Times New Roman"/>
        </w:rPr>
      </w:pPr>
    </w:p>
    <w:p w:rsidR="00C2285C" w:rsidRPr="00C2285C" w:rsidRDefault="00C2285C" w:rsidP="00C2285C">
      <w:pPr>
        <w:rPr>
          <w:rFonts w:ascii="Times New Roman" w:hAnsi="Times New Roman"/>
        </w:rPr>
      </w:pPr>
    </w:p>
    <w:p w:rsidR="00C2285C" w:rsidRPr="00C2285C" w:rsidRDefault="00C2285C" w:rsidP="00C2285C">
      <w:pPr>
        <w:rPr>
          <w:rFonts w:ascii="Times New Roman" w:hAnsi="Times New Roman"/>
        </w:rPr>
      </w:pPr>
    </w:p>
    <w:p w:rsidR="00C2285C" w:rsidRDefault="00C2285C" w:rsidP="00C2285C">
      <w:pPr>
        <w:rPr>
          <w:rFonts w:ascii="Times New Roman" w:hAnsi="Times New Roman"/>
          <w:b/>
          <w:sz w:val="24"/>
          <w:szCs w:val="24"/>
        </w:rPr>
      </w:pPr>
    </w:p>
    <w:p w:rsidR="00C2285C" w:rsidRDefault="00C2285C" w:rsidP="00C2285C">
      <w:pPr>
        <w:rPr>
          <w:rFonts w:ascii="Times New Roman" w:hAnsi="Times New Roman"/>
          <w:b/>
          <w:sz w:val="24"/>
          <w:szCs w:val="24"/>
        </w:rPr>
      </w:pPr>
    </w:p>
    <w:p w:rsidR="00C2285C" w:rsidRPr="00C2285C" w:rsidRDefault="00C2285C" w:rsidP="00C2285C">
      <w:pPr>
        <w:rPr>
          <w:rFonts w:ascii="Times New Roman" w:hAnsi="Times New Roman"/>
          <w:b/>
          <w:sz w:val="24"/>
          <w:szCs w:val="24"/>
        </w:rPr>
      </w:pPr>
      <w:r w:rsidRPr="00C2285C">
        <w:rPr>
          <w:rFonts w:ascii="Times New Roman" w:hAnsi="Times New Roman"/>
          <w:b/>
          <w:sz w:val="24"/>
          <w:szCs w:val="24"/>
        </w:rPr>
        <w:t xml:space="preserve">Oggetto: richiesta iscrizione corsi </w:t>
      </w:r>
      <w:r>
        <w:rPr>
          <w:rFonts w:ascii="Times New Roman" w:hAnsi="Times New Roman"/>
          <w:b/>
          <w:sz w:val="24"/>
          <w:szCs w:val="24"/>
        </w:rPr>
        <w:t xml:space="preserve">per </w:t>
      </w:r>
      <w:r w:rsidRPr="00C2285C">
        <w:rPr>
          <w:rFonts w:ascii="Times New Roman" w:hAnsi="Times New Roman"/>
          <w:b/>
          <w:sz w:val="24"/>
          <w:szCs w:val="24"/>
        </w:rPr>
        <w:t>il conseguimento delle certificazioni in lingua</w:t>
      </w:r>
    </w:p>
    <w:p w:rsidR="00C2285C" w:rsidRPr="00C2285C" w:rsidRDefault="00C2285C" w:rsidP="00C2285C">
      <w:pPr>
        <w:rPr>
          <w:rFonts w:ascii="Times New Roman" w:hAnsi="Times New Roman"/>
        </w:rPr>
      </w:pPr>
    </w:p>
    <w:p w:rsidR="00C53298" w:rsidRDefault="00C53298" w:rsidP="00C2285C">
      <w:pPr>
        <w:spacing w:line="360" w:lineRule="auto"/>
        <w:rPr>
          <w:rFonts w:ascii="Times New Roman" w:hAnsi="Times New Roman"/>
        </w:rPr>
      </w:pPr>
    </w:p>
    <w:p w:rsidR="00C2285C" w:rsidRPr="00C2285C" w:rsidRDefault="00C53298" w:rsidP="00C2285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Il/la sottoscritto/a……………………………………, genitore dell’alunno …………………………………</w:t>
      </w:r>
    </w:p>
    <w:p w:rsidR="00C53298" w:rsidRDefault="00C53298" w:rsidP="00C2285C">
      <w:pPr>
        <w:spacing w:line="360" w:lineRule="auto"/>
        <w:rPr>
          <w:rFonts w:ascii="Times New Roman" w:hAnsi="Times New Roman"/>
        </w:rPr>
      </w:pPr>
    </w:p>
    <w:p w:rsidR="00845F12" w:rsidRDefault="00C2285C" w:rsidP="00C2285C">
      <w:pPr>
        <w:spacing w:line="360" w:lineRule="auto"/>
        <w:rPr>
          <w:rFonts w:ascii="Times New Roman" w:hAnsi="Times New Roman"/>
        </w:rPr>
      </w:pPr>
      <w:r w:rsidRPr="00C2285C">
        <w:rPr>
          <w:rFonts w:ascii="Times New Roman" w:hAnsi="Times New Roman"/>
        </w:rPr>
        <w:t>Classe:………………………………………………</w:t>
      </w:r>
      <w:r w:rsidR="00C53298">
        <w:rPr>
          <w:rFonts w:ascii="Times New Roman" w:hAnsi="Times New Roman"/>
        </w:rPr>
        <w:t>, avendo preso visione dell’avviso prot</w:t>
      </w:r>
      <w:r w:rsidR="00845F12">
        <w:rPr>
          <w:rFonts w:ascii="Times New Roman" w:hAnsi="Times New Roman"/>
        </w:rPr>
        <w:t xml:space="preserve">.6017/C42 </w:t>
      </w:r>
      <w:r w:rsidR="00C53298">
        <w:rPr>
          <w:rFonts w:ascii="Times New Roman" w:hAnsi="Times New Roman"/>
        </w:rPr>
        <w:t xml:space="preserve"> </w:t>
      </w:r>
    </w:p>
    <w:p w:rsidR="00845F12" w:rsidRDefault="00845F12" w:rsidP="00C2285C">
      <w:pPr>
        <w:spacing w:line="360" w:lineRule="auto"/>
        <w:rPr>
          <w:rFonts w:ascii="Times New Roman" w:hAnsi="Times New Roman"/>
        </w:rPr>
      </w:pPr>
    </w:p>
    <w:p w:rsidR="00C2285C" w:rsidRPr="00C2285C" w:rsidRDefault="00845F12" w:rsidP="00C2285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C53298">
        <w:rPr>
          <w:rFonts w:ascii="Times New Roman" w:hAnsi="Times New Roman"/>
        </w:rPr>
        <w:t>el</w:t>
      </w:r>
      <w:r>
        <w:rPr>
          <w:rFonts w:ascii="Times New Roman" w:hAnsi="Times New Roman"/>
        </w:rPr>
        <w:t xml:space="preserve"> 17.10.17,</w:t>
      </w:r>
      <w:r w:rsidR="00C532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C53298">
        <w:rPr>
          <w:rFonts w:ascii="Times New Roman" w:hAnsi="Times New Roman"/>
        </w:rPr>
        <w:t>chiede per il/la figlio/a l’iscrizione al/ai cors</w:t>
      </w:r>
      <w:r w:rsidR="00C70A40">
        <w:rPr>
          <w:rFonts w:ascii="Times New Roman" w:hAnsi="Times New Roman"/>
        </w:rPr>
        <w:t>o/</w:t>
      </w:r>
      <w:r w:rsidR="00C53298">
        <w:rPr>
          <w:rFonts w:ascii="Times New Roman" w:hAnsi="Times New Roman"/>
        </w:rPr>
        <w:t xml:space="preserve">i </w:t>
      </w:r>
      <w:r w:rsidR="00C70A40">
        <w:rPr>
          <w:rFonts w:ascii="Times New Roman" w:hAnsi="Times New Roman"/>
        </w:rPr>
        <w:t>sotto indicato/</w:t>
      </w:r>
      <w:r w:rsidR="00C53298">
        <w:rPr>
          <w:rFonts w:ascii="Times New Roman" w:hAnsi="Times New Roman"/>
        </w:rPr>
        <w:t>i</w:t>
      </w:r>
    </w:p>
    <w:p w:rsidR="00C2285C" w:rsidRDefault="00C2285C" w:rsidP="00C2285C">
      <w:pPr>
        <w:rPr>
          <w:rFonts w:ascii="Times New Roman" w:hAnsi="Times New Roman"/>
          <w:u w:val="single"/>
        </w:rPr>
      </w:pPr>
    </w:p>
    <w:p w:rsidR="00C53298" w:rsidRDefault="00C53298" w:rsidP="00C2285C">
      <w:pPr>
        <w:rPr>
          <w:rFonts w:ascii="Times New Roman" w:hAnsi="Times New Roman"/>
          <w:u w:val="single"/>
        </w:rPr>
      </w:pPr>
    </w:p>
    <w:p w:rsidR="00C2285C" w:rsidRPr="00C2285C" w:rsidRDefault="00C2285C" w:rsidP="00C2285C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sym w:font="Symbol" w:char="F07F"/>
      </w:r>
      <w:r>
        <w:rPr>
          <w:rFonts w:ascii="Times New Roman" w:hAnsi="Times New Roman"/>
          <w:u w:val="single"/>
        </w:rPr>
        <w:t xml:space="preserve">   </w:t>
      </w:r>
      <w:r w:rsidRPr="00C2285C">
        <w:rPr>
          <w:rFonts w:ascii="Times New Roman" w:hAnsi="Times New Roman"/>
          <w:u w:val="single"/>
        </w:rPr>
        <w:t>Inglese</w:t>
      </w:r>
    </w:p>
    <w:p w:rsidR="00C2285C" w:rsidRPr="00C2285C" w:rsidRDefault="00C2285C" w:rsidP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>PET B1</w:t>
      </w:r>
    </w:p>
    <w:p w:rsidR="00C2285C" w:rsidRDefault="00C2285C" w:rsidP="00C2285C">
      <w:pPr>
        <w:rPr>
          <w:rFonts w:ascii="Times New Roman" w:hAnsi="Times New Roman"/>
          <w:u w:val="single"/>
        </w:rPr>
      </w:pPr>
    </w:p>
    <w:p w:rsidR="00C2285C" w:rsidRPr="00C2285C" w:rsidRDefault="00C2285C" w:rsidP="00C2285C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sym w:font="Symbol" w:char="F07F"/>
      </w:r>
      <w:r>
        <w:rPr>
          <w:rFonts w:ascii="Times New Roman" w:hAnsi="Times New Roman"/>
          <w:u w:val="single"/>
        </w:rPr>
        <w:t xml:space="preserve">  </w:t>
      </w:r>
      <w:r w:rsidRPr="00C2285C">
        <w:rPr>
          <w:rFonts w:ascii="Times New Roman" w:hAnsi="Times New Roman"/>
          <w:u w:val="single"/>
        </w:rPr>
        <w:t>Francese</w:t>
      </w:r>
    </w:p>
    <w:p w:rsidR="00C2285C" w:rsidRDefault="00C2285C" w:rsidP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>DELF B1</w:t>
      </w:r>
    </w:p>
    <w:p w:rsidR="00C2285C" w:rsidRDefault="00C2285C" w:rsidP="00C2285C">
      <w:pPr>
        <w:rPr>
          <w:rFonts w:ascii="Times New Roman" w:hAnsi="Times New Roman"/>
          <w:u w:val="single"/>
        </w:rPr>
      </w:pPr>
    </w:p>
    <w:p w:rsidR="00C2285C" w:rsidRPr="00C2285C" w:rsidRDefault="00C2285C" w:rsidP="00C2285C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sym w:font="Symbol" w:char="F07F"/>
      </w:r>
      <w:r>
        <w:rPr>
          <w:rFonts w:ascii="Times New Roman" w:hAnsi="Times New Roman"/>
          <w:u w:val="single"/>
        </w:rPr>
        <w:t xml:space="preserve">  </w:t>
      </w:r>
      <w:r w:rsidRPr="00C2285C">
        <w:rPr>
          <w:rFonts w:ascii="Times New Roman" w:hAnsi="Times New Roman"/>
          <w:u w:val="single"/>
        </w:rPr>
        <w:t>Spagnolo</w:t>
      </w:r>
    </w:p>
    <w:p w:rsidR="00C2285C" w:rsidRPr="00C2285C" w:rsidRDefault="00C2285C" w:rsidP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>DELE B1</w:t>
      </w:r>
    </w:p>
    <w:p w:rsidR="00C2285C" w:rsidRDefault="00C2285C" w:rsidP="00C2285C">
      <w:pPr>
        <w:rPr>
          <w:rFonts w:ascii="Times New Roman" w:hAnsi="Times New Roman"/>
          <w:u w:val="single"/>
        </w:rPr>
      </w:pPr>
    </w:p>
    <w:p w:rsidR="00C2285C" w:rsidRPr="00C2285C" w:rsidRDefault="00C2285C" w:rsidP="00C2285C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sym w:font="Symbol" w:char="F07F"/>
      </w:r>
      <w:r>
        <w:rPr>
          <w:rFonts w:ascii="Times New Roman" w:hAnsi="Times New Roman"/>
          <w:u w:val="single"/>
        </w:rPr>
        <w:t xml:space="preserve">  </w:t>
      </w:r>
      <w:r w:rsidRPr="00C2285C">
        <w:rPr>
          <w:rFonts w:ascii="Times New Roman" w:hAnsi="Times New Roman"/>
          <w:u w:val="single"/>
        </w:rPr>
        <w:t xml:space="preserve">Tedesco </w:t>
      </w:r>
    </w:p>
    <w:p w:rsidR="00FB6889" w:rsidRPr="00FB6889" w:rsidRDefault="00C2285C" w:rsidP="00C2285C">
      <w:pPr>
        <w:rPr>
          <w:rFonts w:ascii="Times New Roman" w:hAnsi="Times New Roman"/>
          <w:sz w:val="24"/>
          <w:szCs w:val="24"/>
        </w:rPr>
      </w:pPr>
      <w:r w:rsidRPr="00C2285C">
        <w:rPr>
          <w:rFonts w:ascii="Times New Roman" w:hAnsi="Times New Roman"/>
        </w:rPr>
        <w:t>B1</w:t>
      </w:r>
    </w:p>
    <w:p w:rsidR="00FB6889" w:rsidRPr="00FB6889" w:rsidRDefault="00FB6889" w:rsidP="00C2285C">
      <w:pPr>
        <w:rPr>
          <w:rFonts w:ascii="Times New Roman" w:hAnsi="Times New Roman"/>
          <w:sz w:val="24"/>
          <w:szCs w:val="24"/>
        </w:rPr>
      </w:pPr>
      <w:r w:rsidRPr="00FB68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2285C" w:rsidRDefault="00C2285C">
      <w:pPr>
        <w:rPr>
          <w:rFonts w:ascii="Times New Roman" w:hAnsi="Times New Roman"/>
        </w:rPr>
      </w:pPr>
    </w:p>
    <w:p w:rsidR="00C2285C" w:rsidRDefault="00C2285C">
      <w:pPr>
        <w:rPr>
          <w:rFonts w:ascii="Times New Roman" w:hAnsi="Times New Roman"/>
        </w:rPr>
      </w:pPr>
    </w:p>
    <w:p w:rsidR="00C07D0C" w:rsidRPr="00C2285C" w:rsidRDefault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>Napoli,</w:t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  <w:t>Firma genitori</w:t>
      </w:r>
    </w:p>
    <w:p w:rsidR="00C2285C" w:rsidRPr="00C2285C" w:rsidRDefault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</w:p>
    <w:p w:rsidR="00C2285C" w:rsidRPr="00C2285C" w:rsidRDefault="00C2285C" w:rsidP="00C2285C">
      <w:pPr>
        <w:ind w:left="4248" w:firstLine="708"/>
        <w:rPr>
          <w:rFonts w:ascii="Times New Roman" w:hAnsi="Times New Roman"/>
        </w:rPr>
      </w:pPr>
      <w:r w:rsidRPr="00C2285C">
        <w:rPr>
          <w:rFonts w:ascii="Times New Roman" w:hAnsi="Times New Roman"/>
        </w:rPr>
        <w:t>_____________________________________</w:t>
      </w:r>
    </w:p>
    <w:p w:rsidR="00C2285C" w:rsidRPr="00C2285C" w:rsidRDefault="00C2285C">
      <w:pPr>
        <w:rPr>
          <w:rFonts w:ascii="Times New Roman" w:hAnsi="Times New Roman"/>
        </w:rPr>
      </w:pPr>
    </w:p>
    <w:p w:rsidR="00C2285C" w:rsidRPr="00C2285C" w:rsidRDefault="00C2285C">
      <w:pPr>
        <w:rPr>
          <w:rFonts w:ascii="Times New Roman" w:hAnsi="Times New Roman"/>
        </w:rPr>
      </w:pPr>
    </w:p>
    <w:p w:rsidR="00C2285C" w:rsidRPr="00C2285C" w:rsidRDefault="00C2285C">
      <w:pPr>
        <w:rPr>
          <w:rFonts w:ascii="Times New Roman" w:hAnsi="Times New Roman"/>
        </w:rPr>
      </w:pP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  <w:t>Firma alunno</w:t>
      </w:r>
    </w:p>
    <w:p w:rsidR="00C2285C" w:rsidRPr="00C2285C" w:rsidRDefault="00C2285C">
      <w:pPr>
        <w:rPr>
          <w:rFonts w:ascii="Times New Roman" w:hAnsi="Times New Roman"/>
        </w:rPr>
      </w:pPr>
    </w:p>
    <w:p w:rsidR="00C2285C" w:rsidRPr="00C2285C" w:rsidRDefault="00C2285C" w:rsidP="00C2285C">
      <w:pPr>
        <w:ind w:left="4248" w:firstLine="708"/>
        <w:rPr>
          <w:rFonts w:ascii="Times New Roman" w:hAnsi="Times New Roman"/>
        </w:rPr>
      </w:pP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</w:r>
      <w:r w:rsidRPr="00C2285C">
        <w:rPr>
          <w:rFonts w:ascii="Times New Roman" w:hAnsi="Times New Roman"/>
        </w:rPr>
        <w:tab/>
        <w:t>_____________________________________</w:t>
      </w:r>
    </w:p>
    <w:p w:rsidR="00C2285C" w:rsidRPr="00C2285C" w:rsidRDefault="00C2285C">
      <w:pPr>
        <w:rPr>
          <w:rFonts w:ascii="Times New Roman" w:hAnsi="Times New Roman"/>
        </w:rPr>
      </w:pPr>
    </w:p>
    <w:sectPr w:rsidR="00C2285C" w:rsidRPr="00C2285C" w:rsidSect="0011605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6D" w:rsidRDefault="00D4436D" w:rsidP="00C07D0C">
      <w:r>
        <w:separator/>
      </w:r>
    </w:p>
  </w:endnote>
  <w:endnote w:type="continuationSeparator" w:id="0">
    <w:p w:rsidR="00D4436D" w:rsidRDefault="00D4436D" w:rsidP="00C0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85C" w:rsidRDefault="00C2285C">
    <w:pPr>
      <w:pStyle w:val="Pidipagina"/>
    </w:pPr>
    <w:r w:rsidRPr="00C2285C">
      <w:rPr>
        <w:rFonts w:ascii="Times New Roman" w:hAnsi="Times New Roman"/>
      </w:rPr>
      <w:t>Modulo iscrizione corsi per il conseguimento delle certificazioni in lingua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6D" w:rsidRDefault="00D4436D" w:rsidP="00C07D0C">
      <w:r>
        <w:separator/>
      </w:r>
    </w:p>
  </w:footnote>
  <w:footnote w:type="continuationSeparator" w:id="0">
    <w:p w:rsidR="00D4436D" w:rsidRDefault="00D4436D" w:rsidP="00C07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D0C" w:rsidRDefault="00C07D0C">
    <w:pPr>
      <w:pStyle w:val="Intestazione"/>
    </w:pPr>
  </w:p>
  <w:p w:rsidR="00C07D0C" w:rsidRDefault="00C07D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FB01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attachedTemplate r:id="rId1"/>
  <w:defaultTabStop w:val="708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98"/>
    <w:rsid w:val="0000079B"/>
    <w:rsid w:val="00003522"/>
    <w:rsid w:val="00004448"/>
    <w:rsid w:val="00006DAA"/>
    <w:rsid w:val="0000715D"/>
    <w:rsid w:val="000072E5"/>
    <w:rsid w:val="000117D9"/>
    <w:rsid w:val="00011F6F"/>
    <w:rsid w:val="00013EBE"/>
    <w:rsid w:val="00016B26"/>
    <w:rsid w:val="000221F0"/>
    <w:rsid w:val="000223C6"/>
    <w:rsid w:val="00022B1E"/>
    <w:rsid w:val="000233A2"/>
    <w:rsid w:val="00025496"/>
    <w:rsid w:val="000261C4"/>
    <w:rsid w:val="00026B23"/>
    <w:rsid w:val="00030351"/>
    <w:rsid w:val="00031613"/>
    <w:rsid w:val="00033F81"/>
    <w:rsid w:val="00035A1D"/>
    <w:rsid w:val="00035D5B"/>
    <w:rsid w:val="00040728"/>
    <w:rsid w:val="00040761"/>
    <w:rsid w:val="00040FB1"/>
    <w:rsid w:val="0004156C"/>
    <w:rsid w:val="000446D0"/>
    <w:rsid w:val="00044886"/>
    <w:rsid w:val="00044D8E"/>
    <w:rsid w:val="00046EB5"/>
    <w:rsid w:val="00047413"/>
    <w:rsid w:val="00047E2A"/>
    <w:rsid w:val="000501DB"/>
    <w:rsid w:val="000518D0"/>
    <w:rsid w:val="000539DA"/>
    <w:rsid w:val="00053ED4"/>
    <w:rsid w:val="00055627"/>
    <w:rsid w:val="00056ECC"/>
    <w:rsid w:val="00057F3B"/>
    <w:rsid w:val="00060174"/>
    <w:rsid w:val="00061012"/>
    <w:rsid w:val="000610C1"/>
    <w:rsid w:val="00061CFD"/>
    <w:rsid w:val="000622E6"/>
    <w:rsid w:val="000631FF"/>
    <w:rsid w:val="000649E8"/>
    <w:rsid w:val="00065611"/>
    <w:rsid w:val="00067D37"/>
    <w:rsid w:val="00074842"/>
    <w:rsid w:val="00074C88"/>
    <w:rsid w:val="00081517"/>
    <w:rsid w:val="00081C7C"/>
    <w:rsid w:val="0008370F"/>
    <w:rsid w:val="0008575F"/>
    <w:rsid w:val="00085F71"/>
    <w:rsid w:val="0008709E"/>
    <w:rsid w:val="000879BF"/>
    <w:rsid w:val="00090604"/>
    <w:rsid w:val="00091696"/>
    <w:rsid w:val="000943E3"/>
    <w:rsid w:val="00095A3A"/>
    <w:rsid w:val="000971BD"/>
    <w:rsid w:val="000A1781"/>
    <w:rsid w:val="000A3BA4"/>
    <w:rsid w:val="000A3DD2"/>
    <w:rsid w:val="000A7052"/>
    <w:rsid w:val="000B01EC"/>
    <w:rsid w:val="000B089A"/>
    <w:rsid w:val="000B153D"/>
    <w:rsid w:val="000B31F7"/>
    <w:rsid w:val="000B3323"/>
    <w:rsid w:val="000B6523"/>
    <w:rsid w:val="000C0432"/>
    <w:rsid w:val="000C1BD7"/>
    <w:rsid w:val="000C1EE7"/>
    <w:rsid w:val="000C2C87"/>
    <w:rsid w:val="000C3F12"/>
    <w:rsid w:val="000C6C0B"/>
    <w:rsid w:val="000D02AD"/>
    <w:rsid w:val="000D515C"/>
    <w:rsid w:val="000D7573"/>
    <w:rsid w:val="000D77B2"/>
    <w:rsid w:val="000E0BB7"/>
    <w:rsid w:val="000E10D5"/>
    <w:rsid w:val="000E3F0B"/>
    <w:rsid w:val="000E417C"/>
    <w:rsid w:val="000E5D99"/>
    <w:rsid w:val="000E6DCB"/>
    <w:rsid w:val="000E6EB7"/>
    <w:rsid w:val="000F0E24"/>
    <w:rsid w:val="000F2C14"/>
    <w:rsid w:val="000F30BC"/>
    <w:rsid w:val="000F4266"/>
    <w:rsid w:val="000F4E59"/>
    <w:rsid w:val="000F7EE3"/>
    <w:rsid w:val="0010036E"/>
    <w:rsid w:val="00100E2A"/>
    <w:rsid w:val="00101CE2"/>
    <w:rsid w:val="001050A8"/>
    <w:rsid w:val="00105484"/>
    <w:rsid w:val="00106995"/>
    <w:rsid w:val="00110DB1"/>
    <w:rsid w:val="00111B50"/>
    <w:rsid w:val="001133F4"/>
    <w:rsid w:val="001141AA"/>
    <w:rsid w:val="001145B0"/>
    <w:rsid w:val="00114B7D"/>
    <w:rsid w:val="00115332"/>
    <w:rsid w:val="0011605C"/>
    <w:rsid w:val="00122C26"/>
    <w:rsid w:val="00122C64"/>
    <w:rsid w:val="001232EF"/>
    <w:rsid w:val="001236A4"/>
    <w:rsid w:val="001247A9"/>
    <w:rsid w:val="00127156"/>
    <w:rsid w:val="00127277"/>
    <w:rsid w:val="00127454"/>
    <w:rsid w:val="00130EB3"/>
    <w:rsid w:val="0013194E"/>
    <w:rsid w:val="00131A3E"/>
    <w:rsid w:val="00133806"/>
    <w:rsid w:val="00134D30"/>
    <w:rsid w:val="0014021A"/>
    <w:rsid w:val="00140BDF"/>
    <w:rsid w:val="00141C37"/>
    <w:rsid w:val="00142EA7"/>
    <w:rsid w:val="00143DC8"/>
    <w:rsid w:val="0015091D"/>
    <w:rsid w:val="00150DCC"/>
    <w:rsid w:val="00151D8B"/>
    <w:rsid w:val="00154374"/>
    <w:rsid w:val="001547B3"/>
    <w:rsid w:val="0015491C"/>
    <w:rsid w:val="001552ED"/>
    <w:rsid w:val="001608A3"/>
    <w:rsid w:val="00162B1C"/>
    <w:rsid w:val="00165493"/>
    <w:rsid w:val="00165DC5"/>
    <w:rsid w:val="001666E7"/>
    <w:rsid w:val="00166984"/>
    <w:rsid w:val="00167950"/>
    <w:rsid w:val="00167CCE"/>
    <w:rsid w:val="00167CF0"/>
    <w:rsid w:val="001734D7"/>
    <w:rsid w:val="00173753"/>
    <w:rsid w:val="00175A16"/>
    <w:rsid w:val="00176329"/>
    <w:rsid w:val="00180301"/>
    <w:rsid w:val="00180458"/>
    <w:rsid w:val="00180C3B"/>
    <w:rsid w:val="00180DBB"/>
    <w:rsid w:val="0018120F"/>
    <w:rsid w:val="001814E9"/>
    <w:rsid w:val="0018236A"/>
    <w:rsid w:val="00182B57"/>
    <w:rsid w:val="00184CFA"/>
    <w:rsid w:val="0018578C"/>
    <w:rsid w:val="00186F50"/>
    <w:rsid w:val="00187860"/>
    <w:rsid w:val="001879B5"/>
    <w:rsid w:val="001916D7"/>
    <w:rsid w:val="00191DC7"/>
    <w:rsid w:val="001920BD"/>
    <w:rsid w:val="0019425F"/>
    <w:rsid w:val="00194677"/>
    <w:rsid w:val="0019514A"/>
    <w:rsid w:val="001964B9"/>
    <w:rsid w:val="001A53BD"/>
    <w:rsid w:val="001A5F22"/>
    <w:rsid w:val="001A6147"/>
    <w:rsid w:val="001B0875"/>
    <w:rsid w:val="001B0AE1"/>
    <w:rsid w:val="001B295A"/>
    <w:rsid w:val="001C0E4D"/>
    <w:rsid w:val="001C3399"/>
    <w:rsid w:val="001C3816"/>
    <w:rsid w:val="001C44AC"/>
    <w:rsid w:val="001C54C3"/>
    <w:rsid w:val="001C5979"/>
    <w:rsid w:val="001C6952"/>
    <w:rsid w:val="001C7D38"/>
    <w:rsid w:val="001D3651"/>
    <w:rsid w:val="001D4B0A"/>
    <w:rsid w:val="001D57DC"/>
    <w:rsid w:val="001D60FE"/>
    <w:rsid w:val="001D65A3"/>
    <w:rsid w:val="001D732A"/>
    <w:rsid w:val="001E019F"/>
    <w:rsid w:val="001E132A"/>
    <w:rsid w:val="001E1751"/>
    <w:rsid w:val="001E2101"/>
    <w:rsid w:val="001E31A3"/>
    <w:rsid w:val="001E3D20"/>
    <w:rsid w:val="001E405C"/>
    <w:rsid w:val="001E61A7"/>
    <w:rsid w:val="001E72C5"/>
    <w:rsid w:val="001F26FF"/>
    <w:rsid w:val="001F4298"/>
    <w:rsid w:val="001F4587"/>
    <w:rsid w:val="001F48B0"/>
    <w:rsid w:val="001F7155"/>
    <w:rsid w:val="001F7E68"/>
    <w:rsid w:val="00200088"/>
    <w:rsid w:val="0020080A"/>
    <w:rsid w:val="00202A1C"/>
    <w:rsid w:val="00202B44"/>
    <w:rsid w:val="002048CF"/>
    <w:rsid w:val="00205219"/>
    <w:rsid w:val="00206507"/>
    <w:rsid w:val="002078BA"/>
    <w:rsid w:val="0021305A"/>
    <w:rsid w:val="00213559"/>
    <w:rsid w:val="0021395A"/>
    <w:rsid w:val="00217842"/>
    <w:rsid w:val="00220D66"/>
    <w:rsid w:val="00222A6F"/>
    <w:rsid w:val="00222B62"/>
    <w:rsid w:val="002243CD"/>
    <w:rsid w:val="00226008"/>
    <w:rsid w:val="002260C7"/>
    <w:rsid w:val="00226E20"/>
    <w:rsid w:val="00231259"/>
    <w:rsid w:val="00233D6D"/>
    <w:rsid w:val="00237F8A"/>
    <w:rsid w:val="0024008F"/>
    <w:rsid w:val="00241041"/>
    <w:rsid w:val="00241C3A"/>
    <w:rsid w:val="00241CAD"/>
    <w:rsid w:val="002426C1"/>
    <w:rsid w:val="00243141"/>
    <w:rsid w:val="00243C90"/>
    <w:rsid w:val="00244203"/>
    <w:rsid w:val="002452AF"/>
    <w:rsid w:val="00246AFE"/>
    <w:rsid w:val="00247025"/>
    <w:rsid w:val="0024765B"/>
    <w:rsid w:val="002476C2"/>
    <w:rsid w:val="00253242"/>
    <w:rsid w:val="00253DB0"/>
    <w:rsid w:val="00253ED5"/>
    <w:rsid w:val="00255E10"/>
    <w:rsid w:val="002574E0"/>
    <w:rsid w:val="00262569"/>
    <w:rsid w:val="0026353F"/>
    <w:rsid w:val="0026354B"/>
    <w:rsid w:val="0026428B"/>
    <w:rsid w:val="002666D2"/>
    <w:rsid w:val="002668B2"/>
    <w:rsid w:val="002714B3"/>
    <w:rsid w:val="00273E79"/>
    <w:rsid w:val="00275AC7"/>
    <w:rsid w:val="00275C2F"/>
    <w:rsid w:val="00281FAB"/>
    <w:rsid w:val="002828D2"/>
    <w:rsid w:val="00282BC5"/>
    <w:rsid w:val="002836DF"/>
    <w:rsid w:val="002843AE"/>
    <w:rsid w:val="00290039"/>
    <w:rsid w:val="00291DD9"/>
    <w:rsid w:val="00292CBE"/>
    <w:rsid w:val="00293890"/>
    <w:rsid w:val="0029643A"/>
    <w:rsid w:val="002A0AFB"/>
    <w:rsid w:val="002A2CBF"/>
    <w:rsid w:val="002A3B2E"/>
    <w:rsid w:val="002A48D4"/>
    <w:rsid w:val="002A61E8"/>
    <w:rsid w:val="002A6314"/>
    <w:rsid w:val="002A7317"/>
    <w:rsid w:val="002A736F"/>
    <w:rsid w:val="002B01B2"/>
    <w:rsid w:val="002B0326"/>
    <w:rsid w:val="002B087D"/>
    <w:rsid w:val="002B1625"/>
    <w:rsid w:val="002B1DF4"/>
    <w:rsid w:val="002B35A1"/>
    <w:rsid w:val="002B3C48"/>
    <w:rsid w:val="002B41DE"/>
    <w:rsid w:val="002B5C30"/>
    <w:rsid w:val="002B65CF"/>
    <w:rsid w:val="002B675E"/>
    <w:rsid w:val="002B6DA7"/>
    <w:rsid w:val="002B7DF8"/>
    <w:rsid w:val="002C2C2E"/>
    <w:rsid w:val="002C4512"/>
    <w:rsid w:val="002C4A9F"/>
    <w:rsid w:val="002C4FFE"/>
    <w:rsid w:val="002C608B"/>
    <w:rsid w:val="002D091C"/>
    <w:rsid w:val="002D0B42"/>
    <w:rsid w:val="002D186F"/>
    <w:rsid w:val="002D2B89"/>
    <w:rsid w:val="002D4373"/>
    <w:rsid w:val="002E032C"/>
    <w:rsid w:val="002E259A"/>
    <w:rsid w:val="002E5844"/>
    <w:rsid w:val="002E585D"/>
    <w:rsid w:val="002E65F5"/>
    <w:rsid w:val="002E745B"/>
    <w:rsid w:val="002F00B9"/>
    <w:rsid w:val="002F0725"/>
    <w:rsid w:val="002F0F16"/>
    <w:rsid w:val="002F114F"/>
    <w:rsid w:val="002F1421"/>
    <w:rsid w:val="002F1728"/>
    <w:rsid w:val="002F1B36"/>
    <w:rsid w:val="002F2DB4"/>
    <w:rsid w:val="002F46EA"/>
    <w:rsid w:val="0030154F"/>
    <w:rsid w:val="00301AFD"/>
    <w:rsid w:val="003029D7"/>
    <w:rsid w:val="003029FD"/>
    <w:rsid w:val="00303F8E"/>
    <w:rsid w:val="00304F21"/>
    <w:rsid w:val="00305161"/>
    <w:rsid w:val="00305531"/>
    <w:rsid w:val="00305884"/>
    <w:rsid w:val="00305BC1"/>
    <w:rsid w:val="00305E6A"/>
    <w:rsid w:val="003070AB"/>
    <w:rsid w:val="003072B1"/>
    <w:rsid w:val="0031056F"/>
    <w:rsid w:val="00311DA3"/>
    <w:rsid w:val="00311F11"/>
    <w:rsid w:val="00313823"/>
    <w:rsid w:val="00314958"/>
    <w:rsid w:val="00315F14"/>
    <w:rsid w:val="0032025B"/>
    <w:rsid w:val="00321AFF"/>
    <w:rsid w:val="00321E65"/>
    <w:rsid w:val="003222AB"/>
    <w:rsid w:val="00323274"/>
    <w:rsid w:val="003242C6"/>
    <w:rsid w:val="003256BE"/>
    <w:rsid w:val="003257DC"/>
    <w:rsid w:val="00326BAF"/>
    <w:rsid w:val="003327EC"/>
    <w:rsid w:val="00332C3E"/>
    <w:rsid w:val="0033329C"/>
    <w:rsid w:val="00335020"/>
    <w:rsid w:val="00337EB3"/>
    <w:rsid w:val="00341C2E"/>
    <w:rsid w:val="00343B36"/>
    <w:rsid w:val="003443BE"/>
    <w:rsid w:val="00346987"/>
    <w:rsid w:val="00347763"/>
    <w:rsid w:val="003518AD"/>
    <w:rsid w:val="00351F13"/>
    <w:rsid w:val="00351F26"/>
    <w:rsid w:val="00353707"/>
    <w:rsid w:val="003539AE"/>
    <w:rsid w:val="003542D1"/>
    <w:rsid w:val="003545C1"/>
    <w:rsid w:val="00355567"/>
    <w:rsid w:val="0035621D"/>
    <w:rsid w:val="0035635A"/>
    <w:rsid w:val="00361733"/>
    <w:rsid w:val="00362A6B"/>
    <w:rsid w:val="00362D0A"/>
    <w:rsid w:val="0036579E"/>
    <w:rsid w:val="00370091"/>
    <w:rsid w:val="00371DE4"/>
    <w:rsid w:val="00372FF8"/>
    <w:rsid w:val="00373F5B"/>
    <w:rsid w:val="0037405E"/>
    <w:rsid w:val="00381088"/>
    <w:rsid w:val="00382B0A"/>
    <w:rsid w:val="003842E6"/>
    <w:rsid w:val="00387A12"/>
    <w:rsid w:val="003907D9"/>
    <w:rsid w:val="00391096"/>
    <w:rsid w:val="00391863"/>
    <w:rsid w:val="00393B40"/>
    <w:rsid w:val="00396350"/>
    <w:rsid w:val="00396C6A"/>
    <w:rsid w:val="003A0155"/>
    <w:rsid w:val="003A080C"/>
    <w:rsid w:val="003A28D5"/>
    <w:rsid w:val="003A3340"/>
    <w:rsid w:val="003A4869"/>
    <w:rsid w:val="003A4CE2"/>
    <w:rsid w:val="003A7CC1"/>
    <w:rsid w:val="003B04FE"/>
    <w:rsid w:val="003B0DA5"/>
    <w:rsid w:val="003B356C"/>
    <w:rsid w:val="003B3E47"/>
    <w:rsid w:val="003B5924"/>
    <w:rsid w:val="003B5D66"/>
    <w:rsid w:val="003C3551"/>
    <w:rsid w:val="003C3DFA"/>
    <w:rsid w:val="003C5401"/>
    <w:rsid w:val="003C55FB"/>
    <w:rsid w:val="003C6238"/>
    <w:rsid w:val="003C6307"/>
    <w:rsid w:val="003C71CA"/>
    <w:rsid w:val="003D0130"/>
    <w:rsid w:val="003D04A7"/>
    <w:rsid w:val="003D22DD"/>
    <w:rsid w:val="003D3AC1"/>
    <w:rsid w:val="003D3BDB"/>
    <w:rsid w:val="003D3EA5"/>
    <w:rsid w:val="003D3FD2"/>
    <w:rsid w:val="003D5823"/>
    <w:rsid w:val="003D63B2"/>
    <w:rsid w:val="003D6A77"/>
    <w:rsid w:val="003D6E4E"/>
    <w:rsid w:val="003E0051"/>
    <w:rsid w:val="003E19FF"/>
    <w:rsid w:val="003E2147"/>
    <w:rsid w:val="003E26AD"/>
    <w:rsid w:val="003E43FA"/>
    <w:rsid w:val="003E490E"/>
    <w:rsid w:val="003E4B02"/>
    <w:rsid w:val="003E73C0"/>
    <w:rsid w:val="003E7A49"/>
    <w:rsid w:val="003F4839"/>
    <w:rsid w:val="003F5BE9"/>
    <w:rsid w:val="003F641E"/>
    <w:rsid w:val="003F704A"/>
    <w:rsid w:val="0040065F"/>
    <w:rsid w:val="00400B04"/>
    <w:rsid w:val="004011FE"/>
    <w:rsid w:val="00401F83"/>
    <w:rsid w:val="00403BD0"/>
    <w:rsid w:val="004043F6"/>
    <w:rsid w:val="0040474D"/>
    <w:rsid w:val="00406E41"/>
    <w:rsid w:val="00410D13"/>
    <w:rsid w:val="0041117F"/>
    <w:rsid w:val="004124E3"/>
    <w:rsid w:val="004140C1"/>
    <w:rsid w:val="00414E6F"/>
    <w:rsid w:val="00416C24"/>
    <w:rsid w:val="00417FBF"/>
    <w:rsid w:val="00421035"/>
    <w:rsid w:val="00421971"/>
    <w:rsid w:val="00424134"/>
    <w:rsid w:val="00424A73"/>
    <w:rsid w:val="004257EC"/>
    <w:rsid w:val="00426182"/>
    <w:rsid w:val="004271BC"/>
    <w:rsid w:val="00427701"/>
    <w:rsid w:val="00433809"/>
    <w:rsid w:val="00433E95"/>
    <w:rsid w:val="00433F8F"/>
    <w:rsid w:val="00435D5A"/>
    <w:rsid w:val="0043681E"/>
    <w:rsid w:val="00436B1D"/>
    <w:rsid w:val="00437872"/>
    <w:rsid w:val="0044049B"/>
    <w:rsid w:val="00440669"/>
    <w:rsid w:val="0044178B"/>
    <w:rsid w:val="00441A2E"/>
    <w:rsid w:val="00442C67"/>
    <w:rsid w:val="00442CE4"/>
    <w:rsid w:val="00442D82"/>
    <w:rsid w:val="0044415A"/>
    <w:rsid w:val="0044439F"/>
    <w:rsid w:val="004460F4"/>
    <w:rsid w:val="004475DA"/>
    <w:rsid w:val="004516AD"/>
    <w:rsid w:val="00451A31"/>
    <w:rsid w:val="004532C0"/>
    <w:rsid w:val="00453E7E"/>
    <w:rsid w:val="00457881"/>
    <w:rsid w:val="00461614"/>
    <w:rsid w:val="00462AAC"/>
    <w:rsid w:val="00463850"/>
    <w:rsid w:val="0047252B"/>
    <w:rsid w:val="00473501"/>
    <w:rsid w:val="004736DD"/>
    <w:rsid w:val="0047449E"/>
    <w:rsid w:val="004759F0"/>
    <w:rsid w:val="004765B6"/>
    <w:rsid w:val="00476D69"/>
    <w:rsid w:val="00480996"/>
    <w:rsid w:val="004810F8"/>
    <w:rsid w:val="00481B1D"/>
    <w:rsid w:val="0048201F"/>
    <w:rsid w:val="00482F1A"/>
    <w:rsid w:val="004844CF"/>
    <w:rsid w:val="004844F2"/>
    <w:rsid w:val="00486CC9"/>
    <w:rsid w:val="00487736"/>
    <w:rsid w:val="00492BE6"/>
    <w:rsid w:val="004958A1"/>
    <w:rsid w:val="0049785E"/>
    <w:rsid w:val="004A3739"/>
    <w:rsid w:val="004A6B9D"/>
    <w:rsid w:val="004B017F"/>
    <w:rsid w:val="004B242E"/>
    <w:rsid w:val="004B2A6E"/>
    <w:rsid w:val="004B37DE"/>
    <w:rsid w:val="004B443B"/>
    <w:rsid w:val="004B4DBE"/>
    <w:rsid w:val="004B6992"/>
    <w:rsid w:val="004C103E"/>
    <w:rsid w:val="004C19A6"/>
    <w:rsid w:val="004C24D1"/>
    <w:rsid w:val="004C37C0"/>
    <w:rsid w:val="004C4510"/>
    <w:rsid w:val="004C493F"/>
    <w:rsid w:val="004C5C3C"/>
    <w:rsid w:val="004C64E7"/>
    <w:rsid w:val="004C64F7"/>
    <w:rsid w:val="004D0933"/>
    <w:rsid w:val="004D1598"/>
    <w:rsid w:val="004D15CB"/>
    <w:rsid w:val="004D18B0"/>
    <w:rsid w:val="004D1E70"/>
    <w:rsid w:val="004D2DC1"/>
    <w:rsid w:val="004D33C7"/>
    <w:rsid w:val="004D6B62"/>
    <w:rsid w:val="004E1596"/>
    <w:rsid w:val="004E1988"/>
    <w:rsid w:val="004E4701"/>
    <w:rsid w:val="004E4E54"/>
    <w:rsid w:val="004E4F1F"/>
    <w:rsid w:val="004E545A"/>
    <w:rsid w:val="004E753D"/>
    <w:rsid w:val="004F097C"/>
    <w:rsid w:val="004F1D1A"/>
    <w:rsid w:val="004F2C81"/>
    <w:rsid w:val="004F365C"/>
    <w:rsid w:val="004F5126"/>
    <w:rsid w:val="004F5813"/>
    <w:rsid w:val="004F7D4C"/>
    <w:rsid w:val="0050066F"/>
    <w:rsid w:val="00501995"/>
    <w:rsid w:val="00502277"/>
    <w:rsid w:val="00502507"/>
    <w:rsid w:val="00505203"/>
    <w:rsid w:val="005065AD"/>
    <w:rsid w:val="00507C2A"/>
    <w:rsid w:val="00507FB2"/>
    <w:rsid w:val="00510A3C"/>
    <w:rsid w:val="00511A50"/>
    <w:rsid w:val="00511FCC"/>
    <w:rsid w:val="0051598F"/>
    <w:rsid w:val="005174CC"/>
    <w:rsid w:val="00521612"/>
    <w:rsid w:val="00521AB8"/>
    <w:rsid w:val="0052351D"/>
    <w:rsid w:val="00523933"/>
    <w:rsid w:val="00524FEF"/>
    <w:rsid w:val="005322D1"/>
    <w:rsid w:val="005329A6"/>
    <w:rsid w:val="005347A5"/>
    <w:rsid w:val="00534E77"/>
    <w:rsid w:val="00536D00"/>
    <w:rsid w:val="00536F76"/>
    <w:rsid w:val="00537317"/>
    <w:rsid w:val="00537331"/>
    <w:rsid w:val="00537AF8"/>
    <w:rsid w:val="005419B4"/>
    <w:rsid w:val="00543C83"/>
    <w:rsid w:val="00545FFD"/>
    <w:rsid w:val="00547666"/>
    <w:rsid w:val="0055228A"/>
    <w:rsid w:val="005525DD"/>
    <w:rsid w:val="00554284"/>
    <w:rsid w:val="005553E6"/>
    <w:rsid w:val="0055570C"/>
    <w:rsid w:val="005560DF"/>
    <w:rsid w:val="00556485"/>
    <w:rsid w:val="0055668F"/>
    <w:rsid w:val="00560C5F"/>
    <w:rsid w:val="00563C92"/>
    <w:rsid w:val="005640E1"/>
    <w:rsid w:val="00564E11"/>
    <w:rsid w:val="00565685"/>
    <w:rsid w:val="00566A93"/>
    <w:rsid w:val="00567003"/>
    <w:rsid w:val="00570F86"/>
    <w:rsid w:val="00574EF2"/>
    <w:rsid w:val="005755C9"/>
    <w:rsid w:val="00577226"/>
    <w:rsid w:val="00581E02"/>
    <w:rsid w:val="0058436B"/>
    <w:rsid w:val="0058739B"/>
    <w:rsid w:val="0058748A"/>
    <w:rsid w:val="00587B04"/>
    <w:rsid w:val="0059049A"/>
    <w:rsid w:val="0059111F"/>
    <w:rsid w:val="00591ED3"/>
    <w:rsid w:val="00592785"/>
    <w:rsid w:val="00593D16"/>
    <w:rsid w:val="00595036"/>
    <w:rsid w:val="00596398"/>
    <w:rsid w:val="00596F88"/>
    <w:rsid w:val="005972CA"/>
    <w:rsid w:val="00597FAC"/>
    <w:rsid w:val="005A1FBD"/>
    <w:rsid w:val="005A3C62"/>
    <w:rsid w:val="005A5615"/>
    <w:rsid w:val="005A7167"/>
    <w:rsid w:val="005B2A8B"/>
    <w:rsid w:val="005B4C55"/>
    <w:rsid w:val="005B5CA6"/>
    <w:rsid w:val="005B73CD"/>
    <w:rsid w:val="005C0922"/>
    <w:rsid w:val="005C0CAE"/>
    <w:rsid w:val="005C2534"/>
    <w:rsid w:val="005C254D"/>
    <w:rsid w:val="005C25B2"/>
    <w:rsid w:val="005C3DE9"/>
    <w:rsid w:val="005C4040"/>
    <w:rsid w:val="005C4AF6"/>
    <w:rsid w:val="005C4C37"/>
    <w:rsid w:val="005C54B3"/>
    <w:rsid w:val="005D02DD"/>
    <w:rsid w:val="005D245C"/>
    <w:rsid w:val="005D28BC"/>
    <w:rsid w:val="005D57DA"/>
    <w:rsid w:val="005D61C2"/>
    <w:rsid w:val="005E07F9"/>
    <w:rsid w:val="005E426A"/>
    <w:rsid w:val="005E4734"/>
    <w:rsid w:val="005E486F"/>
    <w:rsid w:val="005E526E"/>
    <w:rsid w:val="005E57C2"/>
    <w:rsid w:val="005E58A1"/>
    <w:rsid w:val="005E78B3"/>
    <w:rsid w:val="005E7A25"/>
    <w:rsid w:val="005F0A0B"/>
    <w:rsid w:val="005F1351"/>
    <w:rsid w:val="005F1718"/>
    <w:rsid w:val="005F2A50"/>
    <w:rsid w:val="005F33AC"/>
    <w:rsid w:val="005F519E"/>
    <w:rsid w:val="005F6155"/>
    <w:rsid w:val="005F6363"/>
    <w:rsid w:val="005F7654"/>
    <w:rsid w:val="005F7F79"/>
    <w:rsid w:val="006009A4"/>
    <w:rsid w:val="00601C9F"/>
    <w:rsid w:val="0060235D"/>
    <w:rsid w:val="00603286"/>
    <w:rsid w:val="00603417"/>
    <w:rsid w:val="00604031"/>
    <w:rsid w:val="006045C1"/>
    <w:rsid w:val="00605EC3"/>
    <w:rsid w:val="00606178"/>
    <w:rsid w:val="006068BC"/>
    <w:rsid w:val="006079B6"/>
    <w:rsid w:val="006104A6"/>
    <w:rsid w:val="006118A3"/>
    <w:rsid w:val="00616D58"/>
    <w:rsid w:val="006218DB"/>
    <w:rsid w:val="006238F8"/>
    <w:rsid w:val="00625EF4"/>
    <w:rsid w:val="00627786"/>
    <w:rsid w:val="00627A15"/>
    <w:rsid w:val="00627A39"/>
    <w:rsid w:val="006306A6"/>
    <w:rsid w:val="00631936"/>
    <w:rsid w:val="00632289"/>
    <w:rsid w:val="00633D90"/>
    <w:rsid w:val="00635D93"/>
    <w:rsid w:val="00636154"/>
    <w:rsid w:val="00641110"/>
    <w:rsid w:val="0064304F"/>
    <w:rsid w:val="006455CC"/>
    <w:rsid w:val="00645AB8"/>
    <w:rsid w:val="00645C00"/>
    <w:rsid w:val="00651F30"/>
    <w:rsid w:val="0065214D"/>
    <w:rsid w:val="00652A00"/>
    <w:rsid w:val="00654006"/>
    <w:rsid w:val="00654A69"/>
    <w:rsid w:val="006552C3"/>
    <w:rsid w:val="006606D0"/>
    <w:rsid w:val="006655FF"/>
    <w:rsid w:val="00665D0E"/>
    <w:rsid w:val="0066710B"/>
    <w:rsid w:val="00667E40"/>
    <w:rsid w:val="006709CA"/>
    <w:rsid w:val="00671584"/>
    <w:rsid w:val="006722BA"/>
    <w:rsid w:val="006731B9"/>
    <w:rsid w:val="00680709"/>
    <w:rsid w:val="00680974"/>
    <w:rsid w:val="0068128B"/>
    <w:rsid w:val="006818C8"/>
    <w:rsid w:val="00682338"/>
    <w:rsid w:val="0068242F"/>
    <w:rsid w:val="00685A58"/>
    <w:rsid w:val="00687E69"/>
    <w:rsid w:val="00692536"/>
    <w:rsid w:val="00693269"/>
    <w:rsid w:val="006935AB"/>
    <w:rsid w:val="00693FB8"/>
    <w:rsid w:val="00695C52"/>
    <w:rsid w:val="006A1254"/>
    <w:rsid w:val="006A34EA"/>
    <w:rsid w:val="006A4D95"/>
    <w:rsid w:val="006B022F"/>
    <w:rsid w:val="006B3061"/>
    <w:rsid w:val="006B3DD4"/>
    <w:rsid w:val="006B4FA7"/>
    <w:rsid w:val="006B76FA"/>
    <w:rsid w:val="006C03D1"/>
    <w:rsid w:val="006C1E3B"/>
    <w:rsid w:val="006C2222"/>
    <w:rsid w:val="006C38B5"/>
    <w:rsid w:val="006C3978"/>
    <w:rsid w:val="006C3F79"/>
    <w:rsid w:val="006C53CC"/>
    <w:rsid w:val="006C5B92"/>
    <w:rsid w:val="006C6950"/>
    <w:rsid w:val="006D1136"/>
    <w:rsid w:val="006D3229"/>
    <w:rsid w:val="006D330D"/>
    <w:rsid w:val="006D346A"/>
    <w:rsid w:val="006D4410"/>
    <w:rsid w:val="006D4B16"/>
    <w:rsid w:val="006D508D"/>
    <w:rsid w:val="006D51A9"/>
    <w:rsid w:val="006D5E51"/>
    <w:rsid w:val="006E1FAB"/>
    <w:rsid w:val="006E2D97"/>
    <w:rsid w:val="006E370A"/>
    <w:rsid w:val="006E59A0"/>
    <w:rsid w:val="006E7C36"/>
    <w:rsid w:val="006F0BFE"/>
    <w:rsid w:val="006F2152"/>
    <w:rsid w:val="006F2D86"/>
    <w:rsid w:val="006F302F"/>
    <w:rsid w:val="006F3665"/>
    <w:rsid w:val="006F4194"/>
    <w:rsid w:val="006F70B2"/>
    <w:rsid w:val="00701753"/>
    <w:rsid w:val="00701843"/>
    <w:rsid w:val="007038F1"/>
    <w:rsid w:val="00703CD8"/>
    <w:rsid w:val="00704952"/>
    <w:rsid w:val="00706578"/>
    <w:rsid w:val="00710590"/>
    <w:rsid w:val="007110E2"/>
    <w:rsid w:val="00711CC0"/>
    <w:rsid w:val="00713BD6"/>
    <w:rsid w:val="007154C7"/>
    <w:rsid w:val="00717D4E"/>
    <w:rsid w:val="007259CF"/>
    <w:rsid w:val="00727806"/>
    <w:rsid w:val="00734204"/>
    <w:rsid w:val="00735D19"/>
    <w:rsid w:val="00736D96"/>
    <w:rsid w:val="00737B16"/>
    <w:rsid w:val="007417F1"/>
    <w:rsid w:val="00751451"/>
    <w:rsid w:val="00751A98"/>
    <w:rsid w:val="00752685"/>
    <w:rsid w:val="00753452"/>
    <w:rsid w:val="007543A5"/>
    <w:rsid w:val="00755A3A"/>
    <w:rsid w:val="00756B2B"/>
    <w:rsid w:val="0075736B"/>
    <w:rsid w:val="00761DB8"/>
    <w:rsid w:val="00761E63"/>
    <w:rsid w:val="00762D86"/>
    <w:rsid w:val="00763AE5"/>
    <w:rsid w:val="00764DA6"/>
    <w:rsid w:val="00766761"/>
    <w:rsid w:val="00766980"/>
    <w:rsid w:val="00767FCF"/>
    <w:rsid w:val="00770067"/>
    <w:rsid w:val="00770B4C"/>
    <w:rsid w:val="0077512C"/>
    <w:rsid w:val="00775677"/>
    <w:rsid w:val="00776B8C"/>
    <w:rsid w:val="007773A1"/>
    <w:rsid w:val="0078043D"/>
    <w:rsid w:val="00782F6F"/>
    <w:rsid w:val="007831E4"/>
    <w:rsid w:val="007842F7"/>
    <w:rsid w:val="007855BB"/>
    <w:rsid w:val="00786041"/>
    <w:rsid w:val="00786515"/>
    <w:rsid w:val="00786715"/>
    <w:rsid w:val="007904FD"/>
    <w:rsid w:val="0079051C"/>
    <w:rsid w:val="0079160C"/>
    <w:rsid w:val="00794BAF"/>
    <w:rsid w:val="00797513"/>
    <w:rsid w:val="00797B9A"/>
    <w:rsid w:val="007A143D"/>
    <w:rsid w:val="007A2242"/>
    <w:rsid w:val="007A6180"/>
    <w:rsid w:val="007A7DF6"/>
    <w:rsid w:val="007B0795"/>
    <w:rsid w:val="007B0D28"/>
    <w:rsid w:val="007B15C4"/>
    <w:rsid w:val="007B3716"/>
    <w:rsid w:val="007B3AB4"/>
    <w:rsid w:val="007B490B"/>
    <w:rsid w:val="007B613D"/>
    <w:rsid w:val="007B729B"/>
    <w:rsid w:val="007C21C2"/>
    <w:rsid w:val="007C3C66"/>
    <w:rsid w:val="007C4745"/>
    <w:rsid w:val="007C622C"/>
    <w:rsid w:val="007D16EC"/>
    <w:rsid w:val="007D1C05"/>
    <w:rsid w:val="007D2C91"/>
    <w:rsid w:val="007D2F52"/>
    <w:rsid w:val="007D3B06"/>
    <w:rsid w:val="007D489C"/>
    <w:rsid w:val="007E0D0B"/>
    <w:rsid w:val="007E1A6C"/>
    <w:rsid w:val="007E1A8A"/>
    <w:rsid w:val="007E2C6D"/>
    <w:rsid w:val="007E4ED8"/>
    <w:rsid w:val="007E58C8"/>
    <w:rsid w:val="007E5BFD"/>
    <w:rsid w:val="007E5E6A"/>
    <w:rsid w:val="007E6C5A"/>
    <w:rsid w:val="007E7823"/>
    <w:rsid w:val="007E7917"/>
    <w:rsid w:val="007E7C34"/>
    <w:rsid w:val="007F33D3"/>
    <w:rsid w:val="007F3EE2"/>
    <w:rsid w:val="007F79F7"/>
    <w:rsid w:val="0080047F"/>
    <w:rsid w:val="00801F1C"/>
    <w:rsid w:val="00801F45"/>
    <w:rsid w:val="00802934"/>
    <w:rsid w:val="00806BDC"/>
    <w:rsid w:val="008074E7"/>
    <w:rsid w:val="00807956"/>
    <w:rsid w:val="00812B56"/>
    <w:rsid w:val="00812E95"/>
    <w:rsid w:val="00815168"/>
    <w:rsid w:val="00816260"/>
    <w:rsid w:val="00816C9C"/>
    <w:rsid w:val="00821580"/>
    <w:rsid w:val="00822932"/>
    <w:rsid w:val="00822CA9"/>
    <w:rsid w:val="00822E7C"/>
    <w:rsid w:val="00823C47"/>
    <w:rsid w:val="00823DC2"/>
    <w:rsid w:val="00824190"/>
    <w:rsid w:val="008241CE"/>
    <w:rsid w:val="00824A8D"/>
    <w:rsid w:val="00824AD1"/>
    <w:rsid w:val="00825259"/>
    <w:rsid w:val="0082559E"/>
    <w:rsid w:val="00825905"/>
    <w:rsid w:val="00826FD6"/>
    <w:rsid w:val="00831200"/>
    <w:rsid w:val="00831454"/>
    <w:rsid w:val="00831808"/>
    <w:rsid w:val="00831E5B"/>
    <w:rsid w:val="00832558"/>
    <w:rsid w:val="00832D88"/>
    <w:rsid w:val="00833C6E"/>
    <w:rsid w:val="00833FEE"/>
    <w:rsid w:val="0083408F"/>
    <w:rsid w:val="00834982"/>
    <w:rsid w:val="0083651D"/>
    <w:rsid w:val="00836625"/>
    <w:rsid w:val="00836D56"/>
    <w:rsid w:val="0083770A"/>
    <w:rsid w:val="00837FA9"/>
    <w:rsid w:val="00841FC6"/>
    <w:rsid w:val="008424AB"/>
    <w:rsid w:val="00842BD7"/>
    <w:rsid w:val="008434F2"/>
    <w:rsid w:val="0084361B"/>
    <w:rsid w:val="0084498A"/>
    <w:rsid w:val="00844B7B"/>
    <w:rsid w:val="00844E51"/>
    <w:rsid w:val="00845F12"/>
    <w:rsid w:val="008466FF"/>
    <w:rsid w:val="0085085E"/>
    <w:rsid w:val="00850F82"/>
    <w:rsid w:val="008529E6"/>
    <w:rsid w:val="00854046"/>
    <w:rsid w:val="00856EB8"/>
    <w:rsid w:val="00857FD4"/>
    <w:rsid w:val="00861520"/>
    <w:rsid w:val="00861BAC"/>
    <w:rsid w:val="008635C8"/>
    <w:rsid w:val="008635F8"/>
    <w:rsid w:val="008637F0"/>
    <w:rsid w:val="008707A9"/>
    <w:rsid w:val="00870D5B"/>
    <w:rsid w:val="00871323"/>
    <w:rsid w:val="00872F61"/>
    <w:rsid w:val="00873DA3"/>
    <w:rsid w:val="00874C34"/>
    <w:rsid w:val="00875ED6"/>
    <w:rsid w:val="008763CF"/>
    <w:rsid w:val="00880ADB"/>
    <w:rsid w:val="00882116"/>
    <w:rsid w:val="00882A9C"/>
    <w:rsid w:val="00883213"/>
    <w:rsid w:val="0088443E"/>
    <w:rsid w:val="00887490"/>
    <w:rsid w:val="00887AFE"/>
    <w:rsid w:val="00893638"/>
    <w:rsid w:val="00893ADF"/>
    <w:rsid w:val="00894F60"/>
    <w:rsid w:val="008950CB"/>
    <w:rsid w:val="0089533F"/>
    <w:rsid w:val="00895A4D"/>
    <w:rsid w:val="00895E3B"/>
    <w:rsid w:val="008A0AB0"/>
    <w:rsid w:val="008A18E0"/>
    <w:rsid w:val="008A190E"/>
    <w:rsid w:val="008A28D0"/>
    <w:rsid w:val="008A3573"/>
    <w:rsid w:val="008A4E68"/>
    <w:rsid w:val="008A528B"/>
    <w:rsid w:val="008A5490"/>
    <w:rsid w:val="008A5F14"/>
    <w:rsid w:val="008A76B2"/>
    <w:rsid w:val="008B04F9"/>
    <w:rsid w:val="008B120B"/>
    <w:rsid w:val="008B1DCA"/>
    <w:rsid w:val="008B27B1"/>
    <w:rsid w:val="008B2CB0"/>
    <w:rsid w:val="008B4CC4"/>
    <w:rsid w:val="008B594D"/>
    <w:rsid w:val="008B65EE"/>
    <w:rsid w:val="008C00A7"/>
    <w:rsid w:val="008C037B"/>
    <w:rsid w:val="008C397F"/>
    <w:rsid w:val="008C4AB8"/>
    <w:rsid w:val="008C7C80"/>
    <w:rsid w:val="008C7FA5"/>
    <w:rsid w:val="008D0533"/>
    <w:rsid w:val="008D0CD0"/>
    <w:rsid w:val="008D3167"/>
    <w:rsid w:val="008D4E7C"/>
    <w:rsid w:val="008E01C1"/>
    <w:rsid w:val="008E1EDF"/>
    <w:rsid w:val="008E3EA6"/>
    <w:rsid w:val="008E472C"/>
    <w:rsid w:val="008E486C"/>
    <w:rsid w:val="008E5225"/>
    <w:rsid w:val="008E6021"/>
    <w:rsid w:val="008E60F8"/>
    <w:rsid w:val="008E6ACC"/>
    <w:rsid w:val="008E71A8"/>
    <w:rsid w:val="008E7B2F"/>
    <w:rsid w:val="008E7F1A"/>
    <w:rsid w:val="008F032B"/>
    <w:rsid w:val="008F0CCB"/>
    <w:rsid w:val="008F2731"/>
    <w:rsid w:val="008F31AD"/>
    <w:rsid w:val="008F3B23"/>
    <w:rsid w:val="008F44D4"/>
    <w:rsid w:val="008F5E79"/>
    <w:rsid w:val="009018C6"/>
    <w:rsid w:val="00905116"/>
    <w:rsid w:val="00906FFB"/>
    <w:rsid w:val="0091074D"/>
    <w:rsid w:val="0091275E"/>
    <w:rsid w:val="00914486"/>
    <w:rsid w:val="00914A1C"/>
    <w:rsid w:val="009152E8"/>
    <w:rsid w:val="00915FBB"/>
    <w:rsid w:val="00920AD6"/>
    <w:rsid w:val="00921270"/>
    <w:rsid w:val="009232AD"/>
    <w:rsid w:val="00923567"/>
    <w:rsid w:val="00927BCC"/>
    <w:rsid w:val="00932C6B"/>
    <w:rsid w:val="009336E5"/>
    <w:rsid w:val="00933D27"/>
    <w:rsid w:val="00933EEB"/>
    <w:rsid w:val="00934C5B"/>
    <w:rsid w:val="009355F6"/>
    <w:rsid w:val="00937233"/>
    <w:rsid w:val="009372C4"/>
    <w:rsid w:val="00942D37"/>
    <w:rsid w:val="00945580"/>
    <w:rsid w:val="00946A64"/>
    <w:rsid w:val="00947E41"/>
    <w:rsid w:val="00947EBD"/>
    <w:rsid w:val="00950925"/>
    <w:rsid w:val="009541E2"/>
    <w:rsid w:val="009546D7"/>
    <w:rsid w:val="00955170"/>
    <w:rsid w:val="009551EF"/>
    <w:rsid w:val="00960E1B"/>
    <w:rsid w:val="0096143D"/>
    <w:rsid w:val="0096202C"/>
    <w:rsid w:val="00962057"/>
    <w:rsid w:val="00962B61"/>
    <w:rsid w:val="00962F5D"/>
    <w:rsid w:val="0096422D"/>
    <w:rsid w:val="009645E7"/>
    <w:rsid w:val="00964AEC"/>
    <w:rsid w:val="00966365"/>
    <w:rsid w:val="009669CB"/>
    <w:rsid w:val="009700C6"/>
    <w:rsid w:val="0097120E"/>
    <w:rsid w:val="009755B9"/>
    <w:rsid w:val="0097598F"/>
    <w:rsid w:val="00975EAC"/>
    <w:rsid w:val="00977909"/>
    <w:rsid w:val="00977E3A"/>
    <w:rsid w:val="00980150"/>
    <w:rsid w:val="0098052C"/>
    <w:rsid w:val="00981070"/>
    <w:rsid w:val="00981172"/>
    <w:rsid w:val="0098174A"/>
    <w:rsid w:val="00982557"/>
    <w:rsid w:val="0098412C"/>
    <w:rsid w:val="009847EB"/>
    <w:rsid w:val="00987665"/>
    <w:rsid w:val="00992B82"/>
    <w:rsid w:val="00994FAA"/>
    <w:rsid w:val="009970E4"/>
    <w:rsid w:val="00997DDA"/>
    <w:rsid w:val="009A0991"/>
    <w:rsid w:val="009A3857"/>
    <w:rsid w:val="009A4DB8"/>
    <w:rsid w:val="009A775F"/>
    <w:rsid w:val="009A7BED"/>
    <w:rsid w:val="009B2A47"/>
    <w:rsid w:val="009B2A5C"/>
    <w:rsid w:val="009B2E0F"/>
    <w:rsid w:val="009B3848"/>
    <w:rsid w:val="009B5616"/>
    <w:rsid w:val="009B66F5"/>
    <w:rsid w:val="009B700D"/>
    <w:rsid w:val="009C39D9"/>
    <w:rsid w:val="009C3EF8"/>
    <w:rsid w:val="009D0C31"/>
    <w:rsid w:val="009D1619"/>
    <w:rsid w:val="009D454E"/>
    <w:rsid w:val="009D4AE3"/>
    <w:rsid w:val="009D558C"/>
    <w:rsid w:val="009D7920"/>
    <w:rsid w:val="009E04BB"/>
    <w:rsid w:val="009E0D44"/>
    <w:rsid w:val="009E0F19"/>
    <w:rsid w:val="009E1E4F"/>
    <w:rsid w:val="009E3849"/>
    <w:rsid w:val="009E3DA1"/>
    <w:rsid w:val="009E44E2"/>
    <w:rsid w:val="009E5C52"/>
    <w:rsid w:val="009E60EC"/>
    <w:rsid w:val="009E6B56"/>
    <w:rsid w:val="009E78F4"/>
    <w:rsid w:val="009F0844"/>
    <w:rsid w:val="009F21B7"/>
    <w:rsid w:val="009F3F49"/>
    <w:rsid w:val="009F6143"/>
    <w:rsid w:val="00A0480D"/>
    <w:rsid w:val="00A051AA"/>
    <w:rsid w:val="00A051EC"/>
    <w:rsid w:val="00A0572C"/>
    <w:rsid w:val="00A068D0"/>
    <w:rsid w:val="00A06C47"/>
    <w:rsid w:val="00A1051E"/>
    <w:rsid w:val="00A109FE"/>
    <w:rsid w:val="00A10D14"/>
    <w:rsid w:val="00A10DAE"/>
    <w:rsid w:val="00A1147F"/>
    <w:rsid w:val="00A11697"/>
    <w:rsid w:val="00A1310B"/>
    <w:rsid w:val="00A1315E"/>
    <w:rsid w:val="00A14F01"/>
    <w:rsid w:val="00A15AC8"/>
    <w:rsid w:val="00A17280"/>
    <w:rsid w:val="00A17498"/>
    <w:rsid w:val="00A17F3E"/>
    <w:rsid w:val="00A2003B"/>
    <w:rsid w:val="00A2082B"/>
    <w:rsid w:val="00A2114A"/>
    <w:rsid w:val="00A223F9"/>
    <w:rsid w:val="00A23D28"/>
    <w:rsid w:val="00A26066"/>
    <w:rsid w:val="00A30238"/>
    <w:rsid w:val="00A31999"/>
    <w:rsid w:val="00A33323"/>
    <w:rsid w:val="00A333DF"/>
    <w:rsid w:val="00A34AED"/>
    <w:rsid w:val="00A35E7B"/>
    <w:rsid w:val="00A3699A"/>
    <w:rsid w:val="00A37650"/>
    <w:rsid w:val="00A37949"/>
    <w:rsid w:val="00A37F92"/>
    <w:rsid w:val="00A41166"/>
    <w:rsid w:val="00A43605"/>
    <w:rsid w:val="00A43750"/>
    <w:rsid w:val="00A443B8"/>
    <w:rsid w:val="00A4495F"/>
    <w:rsid w:val="00A45E66"/>
    <w:rsid w:val="00A50366"/>
    <w:rsid w:val="00A5084B"/>
    <w:rsid w:val="00A5135B"/>
    <w:rsid w:val="00A518AE"/>
    <w:rsid w:val="00A523E8"/>
    <w:rsid w:val="00A52A7F"/>
    <w:rsid w:val="00A555E7"/>
    <w:rsid w:val="00A558F9"/>
    <w:rsid w:val="00A57C7A"/>
    <w:rsid w:val="00A57D54"/>
    <w:rsid w:val="00A60C7B"/>
    <w:rsid w:val="00A629B9"/>
    <w:rsid w:val="00A632F2"/>
    <w:rsid w:val="00A63609"/>
    <w:rsid w:val="00A645AC"/>
    <w:rsid w:val="00A648D8"/>
    <w:rsid w:val="00A64F14"/>
    <w:rsid w:val="00A66B24"/>
    <w:rsid w:val="00A703B6"/>
    <w:rsid w:val="00A710A7"/>
    <w:rsid w:val="00A71ECB"/>
    <w:rsid w:val="00A73851"/>
    <w:rsid w:val="00A73D3C"/>
    <w:rsid w:val="00A74283"/>
    <w:rsid w:val="00A7524A"/>
    <w:rsid w:val="00A80401"/>
    <w:rsid w:val="00A81206"/>
    <w:rsid w:val="00A816D4"/>
    <w:rsid w:val="00A82408"/>
    <w:rsid w:val="00A8321F"/>
    <w:rsid w:val="00A83358"/>
    <w:rsid w:val="00A83F66"/>
    <w:rsid w:val="00A856E0"/>
    <w:rsid w:val="00A85A8A"/>
    <w:rsid w:val="00A86A6E"/>
    <w:rsid w:val="00A87A77"/>
    <w:rsid w:val="00A90F69"/>
    <w:rsid w:val="00A92D4F"/>
    <w:rsid w:val="00A9345E"/>
    <w:rsid w:val="00A93EB4"/>
    <w:rsid w:val="00A9412E"/>
    <w:rsid w:val="00A9490E"/>
    <w:rsid w:val="00A96A0C"/>
    <w:rsid w:val="00A9785E"/>
    <w:rsid w:val="00A97B06"/>
    <w:rsid w:val="00A97C40"/>
    <w:rsid w:val="00A97F94"/>
    <w:rsid w:val="00AA26C5"/>
    <w:rsid w:val="00AA2BE5"/>
    <w:rsid w:val="00AA2FCB"/>
    <w:rsid w:val="00AA35C5"/>
    <w:rsid w:val="00AA5C6D"/>
    <w:rsid w:val="00AA67F5"/>
    <w:rsid w:val="00AA7122"/>
    <w:rsid w:val="00AA7519"/>
    <w:rsid w:val="00AB6209"/>
    <w:rsid w:val="00AB6D19"/>
    <w:rsid w:val="00AB70C1"/>
    <w:rsid w:val="00AB7635"/>
    <w:rsid w:val="00AC0AC0"/>
    <w:rsid w:val="00AC1239"/>
    <w:rsid w:val="00AC419D"/>
    <w:rsid w:val="00AC4676"/>
    <w:rsid w:val="00AC5252"/>
    <w:rsid w:val="00AC5450"/>
    <w:rsid w:val="00AC5535"/>
    <w:rsid w:val="00AC7AA2"/>
    <w:rsid w:val="00AC7AA4"/>
    <w:rsid w:val="00AC7FCF"/>
    <w:rsid w:val="00AD2FB4"/>
    <w:rsid w:val="00AD4395"/>
    <w:rsid w:val="00AD4E2A"/>
    <w:rsid w:val="00AD5CA7"/>
    <w:rsid w:val="00AD6D8C"/>
    <w:rsid w:val="00AE1F1A"/>
    <w:rsid w:val="00AE2096"/>
    <w:rsid w:val="00AE27E3"/>
    <w:rsid w:val="00AE592E"/>
    <w:rsid w:val="00AE6AA2"/>
    <w:rsid w:val="00AE6E04"/>
    <w:rsid w:val="00AE7F96"/>
    <w:rsid w:val="00AF2172"/>
    <w:rsid w:val="00AF2662"/>
    <w:rsid w:val="00AF4AE6"/>
    <w:rsid w:val="00AF69FD"/>
    <w:rsid w:val="00AF7704"/>
    <w:rsid w:val="00B00084"/>
    <w:rsid w:val="00B0142F"/>
    <w:rsid w:val="00B038BF"/>
    <w:rsid w:val="00B04346"/>
    <w:rsid w:val="00B073D9"/>
    <w:rsid w:val="00B1059E"/>
    <w:rsid w:val="00B1080C"/>
    <w:rsid w:val="00B111B2"/>
    <w:rsid w:val="00B122C5"/>
    <w:rsid w:val="00B14564"/>
    <w:rsid w:val="00B153DA"/>
    <w:rsid w:val="00B15CA9"/>
    <w:rsid w:val="00B16973"/>
    <w:rsid w:val="00B2111B"/>
    <w:rsid w:val="00B21D80"/>
    <w:rsid w:val="00B2211A"/>
    <w:rsid w:val="00B22235"/>
    <w:rsid w:val="00B227A4"/>
    <w:rsid w:val="00B230CB"/>
    <w:rsid w:val="00B2407A"/>
    <w:rsid w:val="00B249C1"/>
    <w:rsid w:val="00B24D1F"/>
    <w:rsid w:val="00B24F49"/>
    <w:rsid w:val="00B25496"/>
    <w:rsid w:val="00B26686"/>
    <w:rsid w:val="00B3045E"/>
    <w:rsid w:val="00B30A56"/>
    <w:rsid w:val="00B30A7C"/>
    <w:rsid w:val="00B30C10"/>
    <w:rsid w:val="00B311E3"/>
    <w:rsid w:val="00B31245"/>
    <w:rsid w:val="00B33548"/>
    <w:rsid w:val="00B35F50"/>
    <w:rsid w:val="00B37283"/>
    <w:rsid w:val="00B37FF1"/>
    <w:rsid w:val="00B402A5"/>
    <w:rsid w:val="00B418BA"/>
    <w:rsid w:val="00B428EE"/>
    <w:rsid w:val="00B4296E"/>
    <w:rsid w:val="00B44419"/>
    <w:rsid w:val="00B44584"/>
    <w:rsid w:val="00B4459C"/>
    <w:rsid w:val="00B4582F"/>
    <w:rsid w:val="00B45D5E"/>
    <w:rsid w:val="00B518C1"/>
    <w:rsid w:val="00B5269A"/>
    <w:rsid w:val="00B55334"/>
    <w:rsid w:val="00B610B0"/>
    <w:rsid w:val="00B61925"/>
    <w:rsid w:val="00B62F16"/>
    <w:rsid w:val="00B6424E"/>
    <w:rsid w:val="00B669E8"/>
    <w:rsid w:val="00B66C89"/>
    <w:rsid w:val="00B67919"/>
    <w:rsid w:val="00B70119"/>
    <w:rsid w:val="00B70352"/>
    <w:rsid w:val="00B727DD"/>
    <w:rsid w:val="00B731C4"/>
    <w:rsid w:val="00B73278"/>
    <w:rsid w:val="00B73EAB"/>
    <w:rsid w:val="00B743BE"/>
    <w:rsid w:val="00B76B37"/>
    <w:rsid w:val="00B76E5D"/>
    <w:rsid w:val="00B81415"/>
    <w:rsid w:val="00B81C68"/>
    <w:rsid w:val="00B82781"/>
    <w:rsid w:val="00B846C9"/>
    <w:rsid w:val="00B84786"/>
    <w:rsid w:val="00B85205"/>
    <w:rsid w:val="00B87620"/>
    <w:rsid w:val="00B93403"/>
    <w:rsid w:val="00B93D76"/>
    <w:rsid w:val="00B9439C"/>
    <w:rsid w:val="00B9467C"/>
    <w:rsid w:val="00B94A39"/>
    <w:rsid w:val="00B9544F"/>
    <w:rsid w:val="00B96025"/>
    <w:rsid w:val="00B96639"/>
    <w:rsid w:val="00B96B01"/>
    <w:rsid w:val="00BA015D"/>
    <w:rsid w:val="00BA0582"/>
    <w:rsid w:val="00BA26BD"/>
    <w:rsid w:val="00BA5C61"/>
    <w:rsid w:val="00BA6855"/>
    <w:rsid w:val="00BA74D8"/>
    <w:rsid w:val="00BB0CE9"/>
    <w:rsid w:val="00BB14F4"/>
    <w:rsid w:val="00BB226D"/>
    <w:rsid w:val="00BB28F4"/>
    <w:rsid w:val="00BB35CC"/>
    <w:rsid w:val="00BB5DC1"/>
    <w:rsid w:val="00BB7C71"/>
    <w:rsid w:val="00BC1CA7"/>
    <w:rsid w:val="00BC3CA1"/>
    <w:rsid w:val="00BC4E6B"/>
    <w:rsid w:val="00BC50AE"/>
    <w:rsid w:val="00BC6E5D"/>
    <w:rsid w:val="00BD0081"/>
    <w:rsid w:val="00BD02E9"/>
    <w:rsid w:val="00BD0F4B"/>
    <w:rsid w:val="00BD15D4"/>
    <w:rsid w:val="00BD1EB3"/>
    <w:rsid w:val="00BD42A8"/>
    <w:rsid w:val="00BD5F0A"/>
    <w:rsid w:val="00BD7EC5"/>
    <w:rsid w:val="00BE16E2"/>
    <w:rsid w:val="00BE1B53"/>
    <w:rsid w:val="00BE21E8"/>
    <w:rsid w:val="00BE4E58"/>
    <w:rsid w:val="00BE5400"/>
    <w:rsid w:val="00BE60AA"/>
    <w:rsid w:val="00BE6724"/>
    <w:rsid w:val="00BE7F4A"/>
    <w:rsid w:val="00BF1096"/>
    <w:rsid w:val="00BF1318"/>
    <w:rsid w:val="00BF1637"/>
    <w:rsid w:val="00BF2541"/>
    <w:rsid w:val="00BF3038"/>
    <w:rsid w:val="00BF34C9"/>
    <w:rsid w:val="00BF405A"/>
    <w:rsid w:val="00BF5847"/>
    <w:rsid w:val="00BF7241"/>
    <w:rsid w:val="00C01044"/>
    <w:rsid w:val="00C012AA"/>
    <w:rsid w:val="00C0208D"/>
    <w:rsid w:val="00C02FD6"/>
    <w:rsid w:val="00C0454E"/>
    <w:rsid w:val="00C0576D"/>
    <w:rsid w:val="00C06B51"/>
    <w:rsid w:val="00C07D0C"/>
    <w:rsid w:val="00C10681"/>
    <w:rsid w:val="00C12087"/>
    <w:rsid w:val="00C12F5E"/>
    <w:rsid w:val="00C135C1"/>
    <w:rsid w:val="00C13A9E"/>
    <w:rsid w:val="00C13AD7"/>
    <w:rsid w:val="00C14996"/>
    <w:rsid w:val="00C16659"/>
    <w:rsid w:val="00C1753B"/>
    <w:rsid w:val="00C2013D"/>
    <w:rsid w:val="00C20CC5"/>
    <w:rsid w:val="00C21E83"/>
    <w:rsid w:val="00C2285C"/>
    <w:rsid w:val="00C23F89"/>
    <w:rsid w:val="00C2453F"/>
    <w:rsid w:val="00C267DC"/>
    <w:rsid w:val="00C27387"/>
    <w:rsid w:val="00C31246"/>
    <w:rsid w:val="00C31E5E"/>
    <w:rsid w:val="00C349D0"/>
    <w:rsid w:val="00C35C02"/>
    <w:rsid w:val="00C36287"/>
    <w:rsid w:val="00C3684F"/>
    <w:rsid w:val="00C42CE1"/>
    <w:rsid w:val="00C458B4"/>
    <w:rsid w:val="00C46DAE"/>
    <w:rsid w:val="00C531B0"/>
    <w:rsid w:val="00C53298"/>
    <w:rsid w:val="00C53E7B"/>
    <w:rsid w:val="00C53F33"/>
    <w:rsid w:val="00C608F0"/>
    <w:rsid w:val="00C616B3"/>
    <w:rsid w:val="00C626FE"/>
    <w:rsid w:val="00C6395B"/>
    <w:rsid w:val="00C64308"/>
    <w:rsid w:val="00C654D2"/>
    <w:rsid w:val="00C67483"/>
    <w:rsid w:val="00C70A40"/>
    <w:rsid w:val="00C73C0C"/>
    <w:rsid w:val="00C74716"/>
    <w:rsid w:val="00C75C7F"/>
    <w:rsid w:val="00C76E1E"/>
    <w:rsid w:val="00C83245"/>
    <w:rsid w:val="00C836FA"/>
    <w:rsid w:val="00C84975"/>
    <w:rsid w:val="00C853DF"/>
    <w:rsid w:val="00C85537"/>
    <w:rsid w:val="00C86B90"/>
    <w:rsid w:val="00C86B9C"/>
    <w:rsid w:val="00C90446"/>
    <w:rsid w:val="00C90BC9"/>
    <w:rsid w:val="00C9231B"/>
    <w:rsid w:val="00C949BA"/>
    <w:rsid w:val="00C9788D"/>
    <w:rsid w:val="00CA2A64"/>
    <w:rsid w:val="00CA2D8E"/>
    <w:rsid w:val="00CA404F"/>
    <w:rsid w:val="00CA4498"/>
    <w:rsid w:val="00CA50D6"/>
    <w:rsid w:val="00CA52D8"/>
    <w:rsid w:val="00CA6918"/>
    <w:rsid w:val="00CA72D6"/>
    <w:rsid w:val="00CB085C"/>
    <w:rsid w:val="00CB2180"/>
    <w:rsid w:val="00CB2274"/>
    <w:rsid w:val="00CB3D37"/>
    <w:rsid w:val="00CB5231"/>
    <w:rsid w:val="00CB525F"/>
    <w:rsid w:val="00CB61E8"/>
    <w:rsid w:val="00CC0266"/>
    <w:rsid w:val="00CC442A"/>
    <w:rsid w:val="00CC7361"/>
    <w:rsid w:val="00CD0188"/>
    <w:rsid w:val="00CD078B"/>
    <w:rsid w:val="00CD0865"/>
    <w:rsid w:val="00CD1805"/>
    <w:rsid w:val="00CD1E6B"/>
    <w:rsid w:val="00CD244F"/>
    <w:rsid w:val="00CD2DC2"/>
    <w:rsid w:val="00CD2EAA"/>
    <w:rsid w:val="00CE0DAF"/>
    <w:rsid w:val="00CE4BDB"/>
    <w:rsid w:val="00CE7BA7"/>
    <w:rsid w:val="00CF21E7"/>
    <w:rsid w:val="00CF5206"/>
    <w:rsid w:val="00CF7F44"/>
    <w:rsid w:val="00D023E4"/>
    <w:rsid w:val="00D0337E"/>
    <w:rsid w:val="00D0347E"/>
    <w:rsid w:val="00D05BBA"/>
    <w:rsid w:val="00D06017"/>
    <w:rsid w:val="00D068EE"/>
    <w:rsid w:val="00D10EA4"/>
    <w:rsid w:val="00D12241"/>
    <w:rsid w:val="00D1598A"/>
    <w:rsid w:val="00D16C8D"/>
    <w:rsid w:val="00D16FB0"/>
    <w:rsid w:val="00D1736B"/>
    <w:rsid w:val="00D17B1D"/>
    <w:rsid w:val="00D20950"/>
    <w:rsid w:val="00D21089"/>
    <w:rsid w:val="00D2169C"/>
    <w:rsid w:val="00D24A0B"/>
    <w:rsid w:val="00D24E8E"/>
    <w:rsid w:val="00D26699"/>
    <w:rsid w:val="00D26FD2"/>
    <w:rsid w:val="00D30193"/>
    <w:rsid w:val="00D339C3"/>
    <w:rsid w:val="00D33DFD"/>
    <w:rsid w:val="00D36CEB"/>
    <w:rsid w:val="00D4061F"/>
    <w:rsid w:val="00D40E47"/>
    <w:rsid w:val="00D42E4A"/>
    <w:rsid w:val="00D43654"/>
    <w:rsid w:val="00D4436D"/>
    <w:rsid w:val="00D4453A"/>
    <w:rsid w:val="00D4518F"/>
    <w:rsid w:val="00D45B17"/>
    <w:rsid w:val="00D45C47"/>
    <w:rsid w:val="00D46735"/>
    <w:rsid w:val="00D475CC"/>
    <w:rsid w:val="00D47B3F"/>
    <w:rsid w:val="00D47C70"/>
    <w:rsid w:val="00D56446"/>
    <w:rsid w:val="00D56C3D"/>
    <w:rsid w:val="00D57E34"/>
    <w:rsid w:val="00D6027A"/>
    <w:rsid w:val="00D604B0"/>
    <w:rsid w:val="00D65B12"/>
    <w:rsid w:val="00D67FCB"/>
    <w:rsid w:val="00D706E1"/>
    <w:rsid w:val="00D708D1"/>
    <w:rsid w:val="00D7265B"/>
    <w:rsid w:val="00D73306"/>
    <w:rsid w:val="00D7375F"/>
    <w:rsid w:val="00D76605"/>
    <w:rsid w:val="00D811D7"/>
    <w:rsid w:val="00D81543"/>
    <w:rsid w:val="00D84476"/>
    <w:rsid w:val="00D85687"/>
    <w:rsid w:val="00D8577D"/>
    <w:rsid w:val="00D87C66"/>
    <w:rsid w:val="00D91401"/>
    <w:rsid w:val="00D92ECD"/>
    <w:rsid w:val="00D94624"/>
    <w:rsid w:val="00D946D3"/>
    <w:rsid w:val="00D950E0"/>
    <w:rsid w:val="00D95701"/>
    <w:rsid w:val="00D9587B"/>
    <w:rsid w:val="00D958B7"/>
    <w:rsid w:val="00D97543"/>
    <w:rsid w:val="00D97EB7"/>
    <w:rsid w:val="00DA1A8C"/>
    <w:rsid w:val="00DA27BD"/>
    <w:rsid w:val="00DA4F06"/>
    <w:rsid w:val="00DA50FB"/>
    <w:rsid w:val="00DB2435"/>
    <w:rsid w:val="00DB2CA3"/>
    <w:rsid w:val="00DB3230"/>
    <w:rsid w:val="00DB559D"/>
    <w:rsid w:val="00DB5878"/>
    <w:rsid w:val="00DB5E82"/>
    <w:rsid w:val="00DB648C"/>
    <w:rsid w:val="00DB6536"/>
    <w:rsid w:val="00DC07F5"/>
    <w:rsid w:val="00DC0D9C"/>
    <w:rsid w:val="00DC0FB2"/>
    <w:rsid w:val="00DC16B3"/>
    <w:rsid w:val="00DC16BC"/>
    <w:rsid w:val="00DC3C9F"/>
    <w:rsid w:val="00DC430A"/>
    <w:rsid w:val="00DC695E"/>
    <w:rsid w:val="00DC6B39"/>
    <w:rsid w:val="00DC6F6D"/>
    <w:rsid w:val="00DC73B2"/>
    <w:rsid w:val="00DD32A5"/>
    <w:rsid w:val="00DD3DBF"/>
    <w:rsid w:val="00DD4D31"/>
    <w:rsid w:val="00DD68DE"/>
    <w:rsid w:val="00DD6BA7"/>
    <w:rsid w:val="00DD7964"/>
    <w:rsid w:val="00DE0785"/>
    <w:rsid w:val="00DE3261"/>
    <w:rsid w:val="00DE340B"/>
    <w:rsid w:val="00DE424E"/>
    <w:rsid w:val="00DE6D5C"/>
    <w:rsid w:val="00DE7897"/>
    <w:rsid w:val="00DF170F"/>
    <w:rsid w:val="00DF176F"/>
    <w:rsid w:val="00DF1A07"/>
    <w:rsid w:val="00DF1D36"/>
    <w:rsid w:val="00DF4740"/>
    <w:rsid w:val="00DF501A"/>
    <w:rsid w:val="00DF53FA"/>
    <w:rsid w:val="00DF6D52"/>
    <w:rsid w:val="00DF6E5C"/>
    <w:rsid w:val="00DF7B02"/>
    <w:rsid w:val="00DF7FD6"/>
    <w:rsid w:val="00E000B3"/>
    <w:rsid w:val="00E04C92"/>
    <w:rsid w:val="00E0636E"/>
    <w:rsid w:val="00E11A0E"/>
    <w:rsid w:val="00E13E5D"/>
    <w:rsid w:val="00E15B21"/>
    <w:rsid w:val="00E17A54"/>
    <w:rsid w:val="00E20349"/>
    <w:rsid w:val="00E23751"/>
    <w:rsid w:val="00E2581F"/>
    <w:rsid w:val="00E26437"/>
    <w:rsid w:val="00E27009"/>
    <w:rsid w:val="00E27742"/>
    <w:rsid w:val="00E30786"/>
    <w:rsid w:val="00E30869"/>
    <w:rsid w:val="00E32BBC"/>
    <w:rsid w:val="00E335BF"/>
    <w:rsid w:val="00E3374A"/>
    <w:rsid w:val="00E33865"/>
    <w:rsid w:val="00E33F52"/>
    <w:rsid w:val="00E36594"/>
    <w:rsid w:val="00E41896"/>
    <w:rsid w:val="00E42564"/>
    <w:rsid w:val="00E4507E"/>
    <w:rsid w:val="00E45DA3"/>
    <w:rsid w:val="00E46337"/>
    <w:rsid w:val="00E5001A"/>
    <w:rsid w:val="00E50D11"/>
    <w:rsid w:val="00E528CF"/>
    <w:rsid w:val="00E534D2"/>
    <w:rsid w:val="00E5485A"/>
    <w:rsid w:val="00E573D8"/>
    <w:rsid w:val="00E62D57"/>
    <w:rsid w:val="00E661A6"/>
    <w:rsid w:val="00E7061D"/>
    <w:rsid w:val="00E71BFB"/>
    <w:rsid w:val="00E71D14"/>
    <w:rsid w:val="00E72378"/>
    <w:rsid w:val="00E74938"/>
    <w:rsid w:val="00E74EBF"/>
    <w:rsid w:val="00E75CD6"/>
    <w:rsid w:val="00E800A6"/>
    <w:rsid w:val="00E805F9"/>
    <w:rsid w:val="00E817BB"/>
    <w:rsid w:val="00E830BD"/>
    <w:rsid w:val="00E83E6E"/>
    <w:rsid w:val="00E8494C"/>
    <w:rsid w:val="00E85922"/>
    <w:rsid w:val="00E85B4E"/>
    <w:rsid w:val="00E867BF"/>
    <w:rsid w:val="00E868BA"/>
    <w:rsid w:val="00E87F37"/>
    <w:rsid w:val="00E914B8"/>
    <w:rsid w:val="00E91AB5"/>
    <w:rsid w:val="00E92C1B"/>
    <w:rsid w:val="00E958A2"/>
    <w:rsid w:val="00E96135"/>
    <w:rsid w:val="00E961C7"/>
    <w:rsid w:val="00EA3FD7"/>
    <w:rsid w:val="00EA6249"/>
    <w:rsid w:val="00EA6827"/>
    <w:rsid w:val="00EB007A"/>
    <w:rsid w:val="00EB0202"/>
    <w:rsid w:val="00EB1423"/>
    <w:rsid w:val="00EB1680"/>
    <w:rsid w:val="00EB1992"/>
    <w:rsid w:val="00EB33FE"/>
    <w:rsid w:val="00EB3EC0"/>
    <w:rsid w:val="00EB4761"/>
    <w:rsid w:val="00EB5467"/>
    <w:rsid w:val="00EB6C94"/>
    <w:rsid w:val="00EB6F11"/>
    <w:rsid w:val="00EB7208"/>
    <w:rsid w:val="00EB75BD"/>
    <w:rsid w:val="00EC1420"/>
    <w:rsid w:val="00EC1484"/>
    <w:rsid w:val="00EC2DC1"/>
    <w:rsid w:val="00EC401D"/>
    <w:rsid w:val="00EC4058"/>
    <w:rsid w:val="00EC40AE"/>
    <w:rsid w:val="00EC5482"/>
    <w:rsid w:val="00ED0FBE"/>
    <w:rsid w:val="00ED1B43"/>
    <w:rsid w:val="00ED3E0D"/>
    <w:rsid w:val="00ED4B67"/>
    <w:rsid w:val="00ED56B7"/>
    <w:rsid w:val="00ED6BAB"/>
    <w:rsid w:val="00EE147E"/>
    <w:rsid w:val="00EE26C7"/>
    <w:rsid w:val="00EE40C2"/>
    <w:rsid w:val="00EE5320"/>
    <w:rsid w:val="00EE56B3"/>
    <w:rsid w:val="00EE7ED0"/>
    <w:rsid w:val="00EF0999"/>
    <w:rsid w:val="00EF351F"/>
    <w:rsid w:val="00EF64DD"/>
    <w:rsid w:val="00EF728D"/>
    <w:rsid w:val="00F00132"/>
    <w:rsid w:val="00F0232F"/>
    <w:rsid w:val="00F030E5"/>
    <w:rsid w:val="00F0346D"/>
    <w:rsid w:val="00F03AEE"/>
    <w:rsid w:val="00F062A9"/>
    <w:rsid w:val="00F07235"/>
    <w:rsid w:val="00F12450"/>
    <w:rsid w:val="00F159C9"/>
    <w:rsid w:val="00F165C4"/>
    <w:rsid w:val="00F17093"/>
    <w:rsid w:val="00F17FA0"/>
    <w:rsid w:val="00F20568"/>
    <w:rsid w:val="00F20F3F"/>
    <w:rsid w:val="00F2232F"/>
    <w:rsid w:val="00F224F4"/>
    <w:rsid w:val="00F23020"/>
    <w:rsid w:val="00F23C84"/>
    <w:rsid w:val="00F26061"/>
    <w:rsid w:val="00F26078"/>
    <w:rsid w:val="00F264AB"/>
    <w:rsid w:val="00F27266"/>
    <w:rsid w:val="00F3323E"/>
    <w:rsid w:val="00F34E47"/>
    <w:rsid w:val="00F35892"/>
    <w:rsid w:val="00F37A7D"/>
    <w:rsid w:val="00F40213"/>
    <w:rsid w:val="00F4043E"/>
    <w:rsid w:val="00F41918"/>
    <w:rsid w:val="00F44CBC"/>
    <w:rsid w:val="00F451D7"/>
    <w:rsid w:val="00F45A14"/>
    <w:rsid w:val="00F4600C"/>
    <w:rsid w:val="00F50EBC"/>
    <w:rsid w:val="00F51991"/>
    <w:rsid w:val="00F5208A"/>
    <w:rsid w:val="00F521AD"/>
    <w:rsid w:val="00F56AE6"/>
    <w:rsid w:val="00F57031"/>
    <w:rsid w:val="00F65139"/>
    <w:rsid w:val="00F660BA"/>
    <w:rsid w:val="00F6644A"/>
    <w:rsid w:val="00F66BAF"/>
    <w:rsid w:val="00F67501"/>
    <w:rsid w:val="00F67B9F"/>
    <w:rsid w:val="00F70B1A"/>
    <w:rsid w:val="00F7193E"/>
    <w:rsid w:val="00F71F96"/>
    <w:rsid w:val="00F7396C"/>
    <w:rsid w:val="00F7413A"/>
    <w:rsid w:val="00F76843"/>
    <w:rsid w:val="00F8468F"/>
    <w:rsid w:val="00F85AC0"/>
    <w:rsid w:val="00F85DBE"/>
    <w:rsid w:val="00F86897"/>
    <w:rsid w:val="00F869EC"/>
    <w:rsid w:val="00F86FCB"/>
    <w:rsid w:val="00F8738C"/>
    <w:rsid w:val="00F94251"/>
    <w:rsid w:val="00F96200"/>
    <w:rsid w:val="00FA02DD"/>
    <w:rsid w:val="00FA3034"/>
    <w:rsid w:val="00FA4B4F"/>
    <w:rsid w:val="00FA56CB"/>
    <w:rsid w:val="00FA5BC3"/>
    <w:rsid w:val="00FA7546"/>
    <w:rsid w:val="00FA77FA"/>
    <w:rsid w:val="00FB0042"/>
    <w:rsid w:val="00FB0F9C"/>
    <w:rsid w:val="00FB117B"/>
    <w:rsid w:val="00FB126B"/>
    <w:rsid w:val="00FB14FE"/>
    <w:rsid w:val="00FB1681"/>
    <w:rsid w:val="00FB2C27"/>
    <w:rsid w:val="00FB4029"/>
    <w:rsid w:val="00FB4DF2"/>
    <w:rsid w:val="00FB57A9"/>
    <w:rsid w:val="00FB6467"/>
    <w:rsid w:val="00FB6889"/>
    <w:rsid w:val="00FB68B8"/>
    <w:rsid w:val="00FB694B"/>
    <w:rsid w:val="00FC20A0"/>
    <w:rsid w:val="00FC277B"/>
    <w:rsid w:val="00FC2B8B"/>
    <w:rsid w:val="00FC546E"/>
    <w:rsid w:val="00FC7EA8"/>
    <w:rsid w:val="00FD07F8"/>
    <w:rsid w:val="00FD0B51"/>
    <w:rsid w:val="00FD1EEB"/>
    <w:rsid w:val="00FD2746"/>
    <w:rsid w:val="00FD2C1F"/>
    <w:rsid w:val="00FD30D4"/>
    <w:rsid w:val="00FD41CD"/>
    <w:rsid w:val="00FD479B"/>
    <w:rsid w:val="00FD54AC"/>
    <w:rsid w:val="00FD56B5"/>
    <w:rsid w:val="00FD61C0"/>
    <w:rsid w:val="00FD7383"/>
    <w:rsid w:val="00FD7D00"/>
    <w:rsid w:val="00FE041B"/>
    <w:rsid w:val="00FE0511"/>
    <w:rsid w:val="00FE2FF0"/>
    <w:rsid w:val="00FE3F24"/>
    <w:rsid w:val="00FE587D"/>
    <w:rsid w:val="00FE7D7E"/>
    <w:rsid w:val="00FF0701"/>
    <w:rsid w:val="00FF0757"/>
    <w:rsid w:val="00FF2A56"/>
    <w:rsid w:val="00FF4593"/>
    <w:rsid w:val="00FF4636"/>
    <w:rsid w:val="00FF4F11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89"/>
    <w:rPr>
      <w:rFonts w:eastAsia="PMingLiU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eastAsia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D0C"/>
  </w:style>
  <w:style w:type="paragraph" w:styleId="Pidipagina">
    <w:name w:val="footer"/>
    <w:basedOn w:val="Normale"/>
    <w:link w:val="Pidipagina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eastAsia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D0C"/>
  </w:style>
  <w:style w:type="paragraph" w:customStyle="1" w:styleId="Stile">
    <w:name w:val="Stile"/>
    <w:rsid w:val="00FB68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6889"/>
    <w:rPr>
      <w:rFonts w:eastAsia="PMingLiU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eastAsia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7D0C"/>
  </w:style>
  <w:style w:type="paragraph" w:styleId="Pidipagina">
    <w:name w:val="footer"/>
    <w:basedOn w:val="Normale"/>
    <w:link w:val="PidipaginaCarattere"/>
    <w:uiPriority w:val="99"/>
    <w:semiHidden/>
    <w:unhideWhenUsed/>
    <w:rsid w:val="00C07D0C"/>
    <w:pPr>
      <w:tabs>
        <w:tab w:val="center" w:pos="4819"/>
        <w:tab w:val="right" w:pos="9638"/>
      </w:tabs>
    </w:pPr>
    <w:rPr>
      <w:rFonts w:eastAsia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7D0C"/>
  </w:style>
  <w:style w:type="paragraph" w:customStyle="1" w:styleId="Stile">
    <w:name w:val="Stile"/>
    <w:rsid w:val="00FB68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_Savoia\Documents\Carta%20intestata%20Margherita%20di%20Savoia.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Margherita di Savoia.2.dotx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DS_Savoia</dc:creator>
  <cp:lastModifiedBy>Amministratore</cp:lastModifiedBy>
  <cp:revision>2</cp:revision>
  <dcterms:created xsi:type="dcterms:W3CDTF">2017-10-18T07:24:00Z</dcterms:created>
  <dcterms:modified xsi:type="dcterms:W3CDTF">2017-10-18T07:24:00Z</dcterms:modified>
</cp:coreProperties>
</file>