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6889" w:rsidRDefault="00FB6889" w:rsidP="00FB6889">
      <w:pPr>
        <w:rPr>
          <w:rFonts w:ascii="Times New Roman" w:hAnsi="Times New Roman"/>
          <w:sz w:val="28"/>
          <w:szCs w:val="28"/>
        </w:rPr>
      </w:pPr>
    </w:p>
    <w:p w:rsidR="00D37267" w:rsidRDefault="00D37267" w:rsidP="00D37267">
      <w:pPr>
        <w:jc w:val="right"/>
        <w:rPr>
          <w:b/>
        </w:rPr>
      </w:pPr>
      <w:r>
        <w:rPr>
          <w:b/>
        </w:rPr>
        <w:t>DOCENTI</w:t>
      </w:r>
    </w:p>
    <w:p w:rsidR="00D37267" w:rsidRDefault="00D37267" w:rsidP="00D37267">
      <w:pPr>
        <w:jc w:val="right"/>
        <w:rPr>
          <w:b/>
        </w:rPr>
      </w:pPr>
      <w:r>
        <w:rPr>
          <w:b/>
        </w:rPr>
        <w:t xml:space="preserve">GENITORI DSGA </w:t>
      </w:r>
    </w:p>
    <w:p w:rsidR="00D37267" w:rsidRDefault="00D37267" w:rsidP="00D37267">
      <w:pPr>
        <w:jc w:val="right"/>
        <w:rPr>
          <w:b/>
        </w:rPr>
      </w:pPr>
      <w:r>
        <w:rPr>
          <w:b/>
        </w:rPr>
        <w:t>SITO WEB</w:t>
      </w:r>
    </w:p>
    <w:p w:rsidR="00D37267" w:rsidRDefault="00D37267" w:rsidP="00D37267">
      <w:pPr>
        <w:jc w:val="center"/>
        <w:rPr>
          <w:b/>
        </w:rPr>
      </w:pPr>
    </w:p>
    <w:p w:rsidR="00D37267" w:rsidRDefault="00D37267" w:rsidP="00D37267">
      <w:pPr>
        <w:jc w:val="center"/>
        <w:rPr>
          <w:b/>
        </w:rPr>
      </w:pPr>
    </w:p>
    <w:p w:rsidR="00D37267" w:rsidRDefault="00D37267" w:rsidP="00D37267">
      <w:pPr>
        <w:rPr>
          <w:b/>
        </w:rPr>
      </w:pPr>
      <w:r>
        <w:rPr>
          <w:b/>
        </w:rPr>
        <w:t xml:space="preserve">Oggetto: </w:t>
      </w:r>
      <w:r w:rsidRPr="00DB5D96">
        <w:rPr>
          <w:b/>
        </w:rPr>
        <w:t xml:space="preserve">ISCHIA </w:t>
      </w:r>
      <w:r>
        <w:rPr>
          <w:b/>
        </w:rPr>
        <w:t xml:space="preserve">INTERNATIONAL </w:t>
      </w:r>
      <w:r w:rsidRPr="00DB5D96">
        <w:rPr>
          <w:b/>
        </w:rPr>
        <w:t xml:space="preserve">SCHOOL FESTIVAL </w:t>
      </w:r>
      <w:r>
        <w:rPr>
          <w:b/>
        </w:rPr>
        <w:t xml:space="preserve">– MUSICA DANZA E MODA </w:t>
      </w:r>
      <w:r>
        <w:rPr>
          <w:b/>
        </w:rPr>
        <w:t xml:space="preserve">- </w:t>
      </w:r>
      <w:r w:rsidRPr="00DB5D96">
        <w:rPr>
          <w:b/>
        </w:rPr>
        <w:t>8/9 MAGGIO 2018</w:t>
      </w:r>
    </w:p>
    <w:p w:rsidR="00D37267" w:rsidRDefault="00D37267" w:rsidP="00D37267">
      <w:pPr>
        <w:rPr>
          <w:b/>
        </w:rPr>
      </w:pPr>
    </w:p>
    <w:p w:rsidR="00D37267" w:rsidRDefault="00D37267" w:rsidP="00D37267">
      <w:pPr>
        <w:rPr>
          <w:b/>
        </w:rPr>
      </w:pPr>
      <w:r>
        <w:rPr>
          <w:b/>
        </w:rPr>
        <w:t xml:space="preserve">Avendo questa Istituzione scolastica aderito al Festival in oggetto, si comunica di seguito il programma relativo, precisando che l’onere è a totale carico delle famiglie per complessivi 50 euro </w:t>
      </w:r>
      <w:bookmarkStart w:id="0" w:name="_GoBack"/>
      <w:bookmarkEnd w:id="0"/>
    </w:p>
    <w:p w:rsidR="00D37267" w:rsidRDefault="00D37267" w:rsidP="00D37267">
      <w:pPr>
        <w:jc w:val="center"/>
        <w:rPr>
          <w:b/>
        </w:rPr>
      </w:pPr>
    </w:p>
    <w:p w:rsidR="00D37267" w:rsidRDefault="00D37267" w:rsidP="00D37267">
      <w:pPr>
        <w:jc w:val="center"/>
        <w:rPr>
          <w:b/>
        </w:rPr>
      </w:pPr>
    </w:p>
    <w:p w:rsidR="00D37267" w:rsidRPr="00DB5D96" w:rsidRDefault="00D37267" w:rsidP="00D37267">
      <w:pPr>
        <w:jc w:val="center"/>
        <w:rPr>
          <w:b/>
        </w:rPr>
      </w:pPr>
      <w:r w:rsidRPr="00DB5D96">
        <w:rPr>
          <w:b/>
        </w:rPr>
        <w:t xml:space="preserve">PROGRAMMA </w:t>
      </w:r>
    </w:p>
    <w:p w:rsidR="00D37267" w:rsidRDefault="00D37267" w:rsidP="00D37267"/>
    <w:p w:rsidR="00D37267" w:rsidRDefault="00D37267" w:rsidP="00D37267"/>
    <w:p w:rsidR="00D37267" w:rsidRPr="00D37267" w:rsidRDefault="00D37267" w:rsidP="00D37267">
      <w:pPr>
        <w:rPr>
          <w:b/>
        </w:rPr>
      </w:pPr>
      <w:r w:rsidRPr="00D37267">
        <w:rPr>
          <w:b/>
        </w:rPr>
        <w:t>GIORNO 8 MAGGIO</w:t>
      </w:r>
    </w:p>
    <w:p w:rsidR="00D37267" w:rsidRDefault="00D37267" w:rsidP="00D37267"/>
    <w:p w:rsidR="00D37267" w:rsidRDefault="00D37267" w:rsidP="00D37267">
      <w:r>
        <w:t xml:space="preserve">PARTENZA MOLO PORTA DI MASSA </w:t>
      </w:r>
      <w:r>
        <w:tab/>
      </w:r>
      <w:r>
        <w:tab/>
      </w:r>
      <w:proofErr w:type="gramStart"/>
      <w:r>
        <w:t>ORE  8.30</w:t>
      </w:r>
      <w:proofErr w:type="gramEnd"/>
    </w:p>
    <w:p w:rsidR="00D37267" w:rsidRDefault="00D37267" w:rsidP="00D37267">
      <w:r>
        <w:t>ARRIVO A ISCHIA PORTO</w:t>
      </w:r>
      <w:r>
        <w:tab/>
      </w:r>
      <w:r>
        <w:tab/>
        <w:t xml:space="preserve"> </w:t>
      </w:r>
      <w:proofErr w:type="gramStart"/>
      <w:r>
        <w:tab/>
        <w:t xml:space="preserve">  ORE</w:t>
      </w:r>
      <w:proofErr w:type="gramEnd"/>
      <w:r>
        <w:t xml:space="preserve"> 10.00</w:t>
      </w:r>
    </w:p>
    <w:p w:rsidR="00D37267" w:rsidRDefault="00D37267" w:rsidP="00D37267">
      <w:r>
        <w:t xml:space="preserve">SISTEMAZIONE IN ALBERGO </w:t>
      </w:r>
      <w:r w:rsidRPr="00D37267">
        <w:rPr>
          <w:i/>
        </w:rPr>
        <w:t>ATLANTIS</w:t>
      </w:r>
    </w:p>
    <w:p w:rsidR="00D37267" w:rsidRDefault="00D37267" w:rsidP="00D37267">
      <w:r>
        <w:t>(</w:t>
      </w:r>
      <w:proofErr w:type="gramStart"/>
      <w:r>
        <w:t>gli</w:t>
      </w:r>
      <w:proofErr w:type="gramEnd"/>
      <w:r>
        <w:t xml:space="preserve"> s</w:t>
      </w:r>
      <w:r>
        <w:t>trumenti si possono lasciare nella hall)</w:t>
      </w:r>
    </w:p>
    <w:p w:rsidR="00D37267" w:rsidRDefault="00D37267" w:rsidP="00D37267">
      <w:r>
        <w:t>CONCERTO EXCELSIOR</w:t>
      </w:r>
      <w:r>
        <w:tab/>
      </w:r>
      <w:r>
        <w:tab/>
        <w:t xml:space="preserve">   </w:t>
      </w:r>
      <w:r>
        <w:tab/>
      </w:r>
      <w:r>
        <w:tab/>
        <w:t xml:space="preserve"> ORE 12.00</w:t>
      </w:r>
    </w:p>
    <w:p w:rsidR="00D37267" w:rsidRDefault="00D37267" w:rsidP="00D37267">
      <w:r>
        <w:t xml:space="preserve">PRANZO </w:t>
      </w:r>
      <w:r w:rsidRPr="00D37267">
        <w:rPr>
          <w:i/>
        </w:rPr>
        <w:t>ATLANTIS</w:t>
      </w:r>
      <w:r>
        <w:tab/>
      </w:r>
      <w:r>
        <w:tab/>
      </w:r>
      <w:r>
        <w:tab/>
      </w:r>
      <w:r>
        <w:tab/>
        <w:t xml:space="preserve"> ORE 13.00</w:t>
      </w:r>
    </w:p>
    <w:p w:rsidR="00D37267" w:rsidRDefault="00D37267" w:rsidP="00D37267">
      <w:r>
        <w:t>CONCERTO CASTELLO ARAGONESE</w:t>
      </w:r>
      <w:r>
        <w:tab/>
      </w:r>
      <w:r>
        <w:tab/>
        <w:t>ORE 18.00</w:t>
      </w:r>
    </w:p>
    <w:p w:rsidR="00D37267" w:rsidRDefault="00D37267" w:rsidP="00D37267">
      <w:r>
        <w:t xml:space="preserve">CENA </w:t>
      </w:r>
      <w:r w:rsidRPr="00D37267">
        <w:rPr>
          <w:i/>
        </w:rPr>
        <w:t>ATLANTIS</w:t>
      </w:r>
      <w:r>
        <w:tab/>
      </w:r>
      <w:r>
        <w:tab/>
      </w:r>
      <w:r>
        <w:tab/>
      </w:r>
      <w:r>
        <w:tab/>
      </w:r>
      <w:r>
        <w:tab/>
        <w:t>ORE 20.00</w:t>
      </w:r>
    </w:p>
    <w:p w:rsidR="00D37267" w:rsidRDefault="00D37267" w:rsidP="00D37267"/>
    <w:p w:rsidR="00D37267" w:rsidRPr="00D37267" w:rsidRDefault="00D37267" w:rsidP="00D37267">
      <w:pPr>
        <w:rPr>
          <w:b/>
        </w:rPr>
      </w:pPr>
      <w:r w:rsidRPr="00D37267">
        <w:rPr>
          <w:b/>
        </w:rPr>
        <w:t>GIORNO 9 MAGGIO</w:t>
      </w:r>
    </w:p>
    <w:p w:rsidR="00D37267" w:rsidRDefault="00D37267" w:rsidP="00D37267"/>
    <w:p w:rsidR="00D37267" w:rsidRDefault="00D37267" w:rsidP="00D37267">
      <w:r>
        <w:t xml:space="preserve">COLAZIONE </w:t>
      </w:r>
      <w:r w:rsidRPr="00D37267">
        <w:rPr>
          <w:i/>
        </w:rPr>
        <w:t>ATLANTIS</w:t>
      </w:r>
      <w:r>
        <w:tab/>
      </w:r>
      <w:r>
        <w:tab/>
      </w:r>
      <w:r>
        <w:tab/>
      </w:r>
      <w:r>
        <w:tab/>
        <w:t>ORE 8.30</w:t>
      </w:r>
    </w:p>
    <w:p w:rsidR="00D37267" w:rsidRDefault="00D37267" w:rsidP="00D37267">
      <w:r>
        <w:t xml:space="preserve">CONCERTO EXCELSIOR </w:t>
      </w:r>
      <w:r>
        <w:tab/>
        <w:t>(1</w:t>
      </w:r>
      <w:proofErr w:type="gramStart"/>
      <w:r>
        <w:t>h</w:t>
      </w:r>
      <w:r>
        <w:t>)</w:t>
      </w:r>
      <w:r>
        <w:tab/>
      </w:r>
      <w:proofErr w:type="gramEnd"/>
      <w:r>
        <w:tab/>
      </w:r>
      <w:r>
        <w:tab/>
        <w:t>ORE 9.30</w:t>
      </w:r>
    </w:p>
    <w:p w:rsidR="00D37267" w:rsidRDefault="00D37267" w:rsidP="00D37267">
      <w:r>
        <w:t xml:space="preserve">RITORNO </w:t>
      </w:r>
      <w:r>
        <w:tab/>
      </w:r>
      <w:r>
        <w:tab/>
      </w:r>
      <w:r>
        <w:tab/>
      </w:r>
      <w:r>
        <w:tab/>
      </w:r>
      <w:r>
        <w:tab/>
        <w:t>ORE 17.00</w:t>
      </w:r>
    </w:p>
    <w:p w:rsidR="00D37267" w:rsidRDefault="00D37267" w:rsidP="00D37267">
      <w:r>
        <w:t xml:space="preserve">ARRIVO A NAPOLI </w:t>
      </w:r>
      <w:r>
        <w:tab/>
      </w:r>
      <w:r>
        <w:tab/>
      </w:r>
      <w:r>
        <w:tab/>
      </w:r>
      <w:r>
        <w:tab/>
        <w:t>ORE 19.00</w:t>
      </w:r>
    </w:p>
    <w:p w:rsidR="00D37267" w:rsidRDefault="00D37267" w:rsidP="00FB6889">
      <w:pPr>
        <w:rPr>
          <w:rFonts w:ascii="Times New Roman" w:hAnsi="Times New Roman"/>
          <w:b/>
          <w:bCs/>
          <w:sz w:val="24"/>
          <w:szCs w:val="24"/>
        </w:rPr>
      </w:pPr>
    </w:p>
    <w:p w:rsidR="00FB6889" w:rsidRPr="00FB6889" w:rsidRDefault="00FB6889" w:rsidP="00D37267">
      <w:pPr>
        <w:ind w:firstLine="708"/>
        <w:rPr>
          <w:rFonts w:ascii="Times New Roman" w:hAnsi="Times New Roman"/>
          <w:b/>
          <w:bCs/>
          <w:sz w:val="24"/>
          <w:szCs w:val="24"/>
        </w:rPr>
      </w:pPr>
      <w:r w:rsidRPr="00FB6889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La Dirigente scolastica</w:t>
      </w:r>
    </w:p>
    <w:p w:rsidR="00FB6889" w:rsidRPr="00FB6889" w:rsidRDefault="00FB6889" w:rsidP="00FB6889">
      <w:pPr>
        <w:rPr>
          <w:sz w:val="24"/>
          <w:szCs w:val="24"/>
        </w:rPr>
      </w:pPr>
      <w:r w:rsidRPr="00FB6889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</w:t>
      </w:r>
      <w:r w:rsidRPr="00FB6889">
        <w:rPr>
          <w:rFonts w:ascii="Times New Roman" w:hAnsi="Times New Roman"/>
          <w:b/>
          <w:bCs/>
          <w:sz w:val="24"/>
          <w:szCs w:val="24"/>
        </w:rPr>
        <w:tab/>
        <w:t xml:space="preserve">Giuseppina Maria Wally </w:t>
      </w:r>
      <w:proofErr w:type="spellStart"/>
      <w:r w:rsidRPr="00FB6889">
        <w:rPr>
          <w:rFonts w:ascii="Times New Roman" w:hAnsi="Times New Roman"/>
          <w:b/>
          <w:bCs/>
          <w:sz w:val="24"/>
          <w:szCs w:val="24"/>
        </w:rPr>
        <w:t>Crocenti</w:t>
      </w:r>
      <w:proofErr w:type="spellEnd"/>
      <w:r w:rsidRPr="00FB6889">
        <w:rPr>
          <w:rFonts w:ascii="Times New Roman" w:hAnsi="Times New Roman"/>
          <w:b/>
          <w:bCs/>
          <w:sz w:val="24"/>
          <w:szCs w:val="24"/>
        </w:rPr>
        <w:t xml:space="preserve">         </w:t>
      </w:r>
    </w:p>
    <w:p w:rsidR="00FB6889" w:rsidRPr="00FB6889" w:rsidRDefault="00FB6889" w:rsidP="00FB6889">
      <w:pPr>
        <w:pStyle w:val="Stile"/>
        <w:ind w:left="5664"/>
        <w:rPr>
          <w:rFonts w:ascii="Times New Roman" w:hAnsi="Times New Roman" w:cs="Times New Roman"/>
          <w:sz w:val="18"/>
          <w:szCs w:val="18"/>
          <w:lang w:bidi="he-IL"/>
        </w:rPr>
      </w:pPr>
      <w:r w:rsidRPr="00FB6889">
        <w:rPr>
          <w:rFonts w:ascii="Times New Roman" w:hAnsi="Times New Roman" w:cs="Times New Roman"/>
          <w:color w:val="222222"/>
          <w:sz w:val="18"/>
          <w:szCs w:val="18"/>
          <w:shd w:val="clear" w:color="auto" w:fill="FFFFFF"/>
        </w:rPr>
        <w:t>Firma autografa omessa ai sensi</w:t>
      </w:r>
      <w:r w:rsidRPr="00FB6889">
        <w:rPr>
          <w:rFonts w:ascii="Times New Roman" w:hAnsi="Times New Roman" w:cs="Times New Roman"/>
          <w:color w:val="222222"/>
          <w:sz w:val="18"/>
          <w:szCs w:val="18"/>
        </w:rPr>
        <w:br/>
      </w:r>
      <w:r w:rsidRPr="00FB6889">
        <w:rPr>
          <w:rFonts w:ascii="Times New Roman" w:hAnsi="Times New Roman" w:cs="Times New Roman"/>
          <w:color w:val="222222"/>
          <w:sz w:val="18"/>
          <w:szCs w:val="18"/>
          <w:shd w:val="clear" w:color="auto" w:fill="FFFFFF"/>
        </w:rPr>
        <w:t xml:space="preserve">dell’art. 3 del D. </w:t>
      </w:r>
      <w:proofErr w:type="spellStart"/>
      <w:r w:rsidRPr="00FB6889">
        <w:rPr>
          <w:rFonts w:ascii="Times New Roman" w:hAnsi="Times New Roman" w:cs="Times New Roman"/>
          <w:color w:val="222222"/>
          <w:sz w:val="18"/>
          <w:szCs w:val="18"/>
          <w:shd w:val="clear" w:color="auto" w:fill="FFFFFF"/>
        </w:rPr>
        <w:t>Lgs</w:t>
      </w:r>
      <w:proofErr w:type="spellEnd"/>
      <w:r w:rsidRPr="00FB6889">
        <w:rPr>
          <w:rFonts w:ascii="Times New Roman" w:hAnsi="Times New Roman" w:cs="Times New Roman"/>
          <w:color w:val="222222"/>
          <w:sz w:val="18"/>
          <w:szCs w:val="18"/>
          <w:shd w:val="clear" w:color="auto" w:fill="FFFFFF"/>
        </w:rPr>
        <w:t>. n. 39/1993</w:t>
      </w:r>
    </w:p>
    <w:p w:rsidR="00FB6889" w:rsidRPr="00FB6889" w:rsidRDefault="00FB6889" w:rsidP="00FB6889">
      <w:pPr>
        <w:rPr>
          <w:sz w:val="24"/>
          <w:szCs w:val="24"/>
        </w:rPr>
      </w:pPr>
    </w:p>
    <w:p w:rsidR="00C07D0C" w:rsidRDefault="00C07D0C"/>
    <w:sectPr w:rsidR="00C07D0C" w:rsidSect="0011605C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2514" w:rsidRDefault="00582514" w:rsidP="00C07D0C">
      <w:r>
        <w:separator/>
      </w:r>
    </w:p>
  </w:endnote>
  <w:endnote w:type="continuationSeparator" w:id="0">
    <w:p w:rsidR="00582514" w:rsidRDefault="00582514" w:rsidP="00C07D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2514" w:rsidRDefault="00582514" w:rsidP="00C07D0C">
      <w:r>
        <w:separator/>
      </w:r>
    </w:p>
  </w:footnote>
  <w:footnote w:type="continuationSeparator" w:id="0">
    <w:p w:rsidR="00582514" w:rsidRDefault="00582514" w:rsidP="00C07D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7D0C" w:rsidRDefault="00C07D0C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465360</wp:posOffset>
          </wp:positionH>
          <wp:positionV relativeFrom="paragraph">
            <wp:posOffset>-363180</wp:posOffset>
          </wp:positionV>
          <wp:extent cx="5222550" cy="1828800"/>
          <wp:effectExtent l="19050" t="0" r="0" b="0"/>
          <wp:wrapNone/>
          <wp:docPr id="3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22550" cy="1828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C07D0C" w:rsidRDefault="00C07D0C">
    <w:pPr>
      <w:pStyle w:val="Intestazione"/>
    </w:pPr>
  </w:p>
  <w:p w:rsidR="00C07D0C" w:rsidRDefault="00C07D0C">
    <w:pPr>
      <w:pStyle w:val="Intestazione"/>
    </w:pPr>
  </w:p>
  <w:p w:rsidR="00C07D0C" w:rsidRDefault="00C07D0C">
    <w:pPr>
      <w:pStyle w:val="Intestazione"/>
    </w:pPr>
  </w:p>
  <w:p w:rsidR="00C07D0C" w:rsidRDefault="00C07D0C">
    <w:pPr>
      <w:pStyle w:val="Intestazione"/>
    </w:pPr>
  </w:p>
  <w:p w:rsidR="00C07D0C" w:rsidRDefault="00C07D0C">
    <w:pPr>
      <w:pStyle w:val="Intestazione"/>
    </w:pPr>
  </w:p>
  <w:p w:rsidR="00C07D0C" w:rsidRDefault="00C07D0C">
    <w:pPr>
      <w:pStyle w:val="Intestazione"/>
    </w:pPr>
  </w:p>
  <w:p w:rsidR="00C07D0C" w:rsidRDefault="00C07D0C">
    <w:pPr>
      <w:pStyle w:val="Intestazione"/>
    </w:pPr>
  </w:p>
  <w:p w:rsidR="00C07D0C" w:rsidRDefault="00C07D0C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267"/>
    <w:rsid w:val="0000079B"/>
    <w:rsid w:val="00003522"/>
    <w:rsid w:val="00004448"/>
    <w:rsid w:val="00006DAA"/>
    <w:rsid w:val="0000715D"/>
    <w:rsid w:val="000072E5"/>
    <w:rsid w:val="000117D9"/>
    <w:rsid w:val="00011F6F"/>
    <w:rsid w:val="00013EBE"/>
    <w:rsid w:val="00016B26"/>
    <w:rsid w:val="000221F0"/>
    <w:rsid w:val="000223C6"/>
    <w:rsid w:val="00022B1E"/>
    <w:rsid w:val="000233A2"/>
    <w:rsid w:val="00025496"/>
    <w:rsid w:val="000261C4"/>
    <w:rsid w:val="00026B23"/>
    <w:rsid w:val="00030351"/>
    <w:rsid w:val="00031613"/>
    <w:rsid w:val="00033F81"/>
    <w:rsid w:val="00035A1D"/>
    <w:rsid w:val="00035D5B"/>
    <w:rsid w:val="00040728"/>
    <w:rsid w:val="00040761"/>
    <w:rsid w:val="00040FB1"/>
    <w:rsid w:val="0004156C"/>
    <w:rsid w:val="000446D0"/>
    <w:rsid w:val="00044886"/>
    <w:rsid w:val="00044D8E"/>
    <w:rsid w:val="00046EB5"/>
    <w:rsid w:val="00047413"/>
    <w:rsid w:val="00047E2A"/>
    <w:rsid w:val="000501DB"/>
    <w:rsid w:val="000518D0"/>
    <w:rsid w:val="000539DA"/>
    <w:rsid w:val="00053ED4"/>
    <w:rsid w:val="00055627"/>
    <w:rsid w:val="00056ECC"/>
    <w:rsid w:val="00057F3B"/>
    <w:rsid w:val="00060174"/>
    <w:rsid w:val="00061012"/>
    <w:rsid w:val="000610C1"/>
    <w:rsid w:val="00061CFD"/>
    <w:rsid w:val="000622E6"/>
    <w:rsid w:val="000631FF"/>
    <w:rsid w:val="000649E8"/>
    <w:rsid w:val="00065611"/>
    <w:rsid w:val="00067D37"/>
    <w:rsid w:val="00074842"/>
    <w:rsid w:val="00074C88"/>
    <w:rsid w:val="00081517"/>
    <w:rsid w:val="00081C7C"/>
    <w:rsid w:val="0008370F"/>
    <w:rsid w:val="0008575F"/>
    <w:rsid w:val="00085F71"/>
    <w:rsid w:val="0008709E"/>
    <w:rsid w:val="000879BF"/>
    <w:rsid w:val="00090604"/>
    <w:rsid w:val="00091696"/>
    <w:rsid w:val="000943E3"/>
    <w:rsid w:val="00095A3A"/>
    <w:rsid w:val="000971BD"/>
    <w:rsid w:val="000A1781"/>
    <w:rsid w:val="000A3BA4"/>
    <w:rsid w:val="000A3DD2"/>
    <w:rsid w:val="000A7052"/>
    <w:rsid w:val="000B01EC"/>
    <w:rsid w:val="000B089A"/>
    <w:rsid w:val="000B153D"/>
    <w:rsid w:val="000B31F7"/>
    <w:rsid w:val="000B3323"/>
    <w:rsid w:val="000B6523"/>
    <w:rsid w:val="000C0432"/>
    <w:rsid w:val="000C1BD7"/>
    <w:rsid w:val="000C1EE7"/>
    <w:rsid w:val="000C2C87"/>
    <w:rsid w:val="000C3F12"/>
    <w:rsid w:val="000C6C0B"/>
    <w:rsid w:val="000D02AD"/>
    <w:rsid w:val="000D515C"/>
    <w:rsid w:val="000D7573"/>
    <w:rsid w:val="000D77B2"/>
    <w:rsid w:val="000E0BB7"/>
    <w:rsid w:val="000E10D5"/>
    <w:rsid w:val="000E3F0B"/>
    <w:rsid w:val="000E417C"/>
    <w:rsid w:val="000E5D99"/>
    <w:rsid w:val="000E6DCB"/>
    <w:rsid w:val="000E6EB7"/>
    <w:rsid w:val="000F0E24"/>
    <w:rsid w:val="000F2C14"/>
    <w:rsid w:val="000F30BC"/>
    <w:rsid w:val="000F4266"/>
    <w:rsid w:val="000F4E59"/>
    <w:rsid w:val="000F7EE3"/>
    <w:rsid w:val="0010036E"/>
    <w:rsid w:val="00100E2A"/>
    <w:rsid w:val="00101CE2"/>
    <w:rsid w:val="001050A8"/>
    <w:rsid w:val="00105484"/>
    <w:rsid w:val="00106995"/>
    <w:rsid w:val="00110DB1"/>
    <w:rsid w:val="00111B50"/>
    <w:rsid w:val="001133F4"/>
    <w:rsid w:val="001141AA"/>
    <w:rsid w:val="001145B0"/>
    <w:rsid w:val="00114B7D"/>
    <w:rsid w:val="00115332"/>
    <w:rsid w:val="0011605C"/>
    <w:rsid w:val="00122C26"/>
    <w:rsid w:val="00122C64"/>
    <w:rsid w:val="001232EF"/>
    <w:rsid w:val="001236A4"/>
    <w:rsid w:val="001247A9"/>
    <w:rsid w:val="00127156"/>
    <w:rsid w:val="00127277"/>
    <w:rsid w:val="00127454"/>
    <w:rsid w:val="00130EB3"/>
    <w:rsid w:val="0013194E"/>
    <w:rsid w:val="00131A3E"/>
    <w:rsid w:val="00133806"/>
    <w:rsid w:val="00134D30"/>
    <w:rsid w:val="0014021A"/>
    <w:rsid w:val="00140BDF"/>
    <w:rsid w:val="00141C37"/>
    <w:rsid w:val="00142EA7"/>
    <w:rsid w:val="00143DC8"/>
    <w:rsid w:val="0015091D"/>
    <w:rsid w:val="00150DCC"/>
    <w:rsid w:val="00151D8B"/>
    <w:rsid w:val="00154374"/>
    <w:rsid w:val="001547B3"/>
    <w:rsid w:val="0015491C"/>
    <w:rsid w:val="001552ED"/>
    <w:rsid w:val="001608A3"/>
    <w:rsid w:val="00162B1C"/>
    <w:rsid w:val="00165493"/>
    <w:rsid w:val="00165DC5"/>
    <w:rsid w:val="001666E7"/>
    <w:rsid w:val="00166984"/>
    <w:rsid w:val="00167950"/>
    <w:rsid w:val="00167CCE"/>
    <w:rsid w:val="00167CF0"/>
    <w:rsid w:val="001734D7"/>
    <w:rsid w:val="00173753"/>
    <w:rsid w:val="00175A16"/>
    <w:rsid w:val="00176329"/>
    <w:rsid w:val="00180301"/>
    <w:rsid w:val="00180458"/>
    <w:rsid w:val="00180C3B"/>
    <w:rsid w:val="00180DBB"/>
    <w:rsid w:val="0018120F"/>
    <w:rsid w:val="001814E9"/>
    <w:rsid w:val="0018236A"/>
    <w:rsid w:val="00182B57"/>
    <w:rsid w:val="00184CFA"/>
    <w:rsid w:val="0018578C"/>
    <w:rsid w:val="00186F50"/>
    <w:rsid w:val="00187860"/>
    <w:rsid w:val="001879B5"/>
    <w:rsid w:val="001916D7"/>
    <w:rsid w:val="00191DC7"/>
    <w:rsid w:val="001920BD"/>
    <w:rsid w:val="0019425F"/>
    <w:rsid w:val="00194677"/>
    <w:rsid w:val="0019514A"/>
    <w:rsid w:val="001964B9"/>
    <w:rsid w:val="001A53BD"/>
    <w:rsid w:val="001A5F22"/>
    <w:rsid w:val="001A6147"/>
    <w:rsid w:val="001B0875"/>
    <w:rsid w:val="001B0AE1"/>
    <w:rsid w:val="001B295A"/>
    <w:rsid w:val="001C0E4D"/>
    <w:rsid w:val="001C3399"/>
    <w:rsid w:val="001C3816"/>
    <w:rsid w:val="001C44AC"/>
    <w:rsid w:val="001C54C3"/>
    <w:rsid w:val="001C5979"/>
    <w:rsid w:val="001C6952"/>
    <w:rsid w:val="001C7D38"/>
    <w:rsid w:val="001D3651"/>
    <w:rsid w:val="001D4B0A"/>
    <w:rsid w:val="001D57DC"/>
    <w:rsid w:val="001D60FE"/>
    <w:rsid w:val="001D65A3"/>
    <w:rsid w:val="001D732A"/>
    <w:rsid w:val="001E019F"/>
    <w:rsid w:val="001E132A"/>
    <w:rsid w:val="001E1751"/>
    <w:rsid w:val="001E2101"/>
    <w:rsid w:val="001E31A3"/>
    <w:rsid w:val="001E3D20"/>
    <w:rsid w:val="001E405C"/>
    <w:rsid w:val="001E61A7"/>
    <w:rsid w:val="001E72C5"/>
    <w:rsid w:val="001F26FF"/>
    <w:rsid w:val="001F4298"/>
    <w:rsid w:val="001F4587"/>
    <w:rsid w:val="001F48B0"/>
    <w:rsid w:val="001F7155"/>
    <w:rsid w:val="001F7E68"/>
    <w:rsid w:val="00200088"/>
    <w:rsid w:val="0020080A"/>
    <w:rsid w:val="00202A1C"/>
    <w:rsid w:val="00202B44"/>
    <w:rsid w:val="002048CF"/>
    <w:rsid w:val="00205219"/>
    <w:rsid w:val="00206507"/>
    <w:rsid w:val="002078BA"/>
    <w:rsid w:val="0021305A"/>
    <w:rsid w:val="00213559"/>
    <w:rsid w:val="0021395A"/>
    <w:rsid w:val="00217842"/>
    <w:rsid w:val="00220D66"/>
    <w:rsid w:val="00222A6F"/>
    <w:rsid w:val="00222B62"/>
    <w:rsid w:val="002243CD"/>
    <w:rsid w:val="00226008"/>
    <w:rsid w:val="002260C7"/>
    <w:rsid w:val="00226E20"/>
    <w:rsid w:val="00231259"/>
    <w:rsid w:val="00233D6D"/>
    <w:rsid w:val="00237F8A"/>
    <w:rsid w:val="0024008F"/>
    <w:rsid w:val="00241041"/>
    <w:rsid w:val="00241C3A"/>
    <w:rsid w:val="00241CAD"/>
    <w:rsid w:val="002426C1"/>
    <w:rsid w:val="00243141"/>
    <w:rsid w:val="00243C90"/>
    <w:rsid w:val="00244203"/>
    <w:rsid w:val="002452AF"/>
    <w:rsid w:val="00246AFE"/>
    <w:rsid w:val="00247025"/>
    <w:rsid w:val="0024765B"/>
    <w:rsid w:val="002476C2"/>
    <w:rsid w:val="00253242"/>
    <w:rsid w:val="00253DB0"/>
    <w:rsid w:val="00253ED5"/>
    <w:rsid w:val="00255E10"/>
    <w:rsid w:val="002574E0"/>
    <w:rsid w:val="00262569"/>
    <w:rsid w:val="0026353F"/>
    <w:rsid w:val="0026354B"/>
    <w:rsid w:val="0026428B"/>
    <w:rsid w:val="002666D2"/>
    <w:rsid w:val="002668B2"/>
    <w:rsid w:val="002714B3"/>
    <w:rsid w:val="00273E79"/>
    <w:rsid w:val="00275AC7"/>
    <w:rsid w:val="00275C2F"/>
    <w:rsid w:val="00281FAB"/>
    <w:rsid w:val="002828D2"/>
    <w:rsid w:val="00282BC5"/>
    <w:rsid w:val="002836DF"/>
    <w:rsid w:val="002843AE"/>
    <w:rsid w:val="00290039"/>
    <w:rsid w:val="00291DD9"/>
    <w:rsid w:val="00292CBE"/>
    <w:rsid w:val="00293890"/>
    <w:rsid w:val="0029643A"/>
    <w:rsid w:val="002A0AFB"/>
    <w:rsid w:val="002A2CBF"/>
    <w:rsid w:val="002A3B2E"/>
    <w:rsid w:val="002A48D4"/>
    <w:rsid w:val="002A61E8"/>
    <w:rsid w:val="002A6314"/>
    <w:rsid w:val="002A7317"/>
    <w:rsid w:val="002A736F"/>
    <w:rsid w:val="002B01B2"/>
    <w:rsid w:val="002B0326"/>
    <w:rsid w:val="002B087D"/>
    <w:rsid w:val="002B1625"/>
    <w:rsid w:val="002B1DF4"/>
    <w:rsid w:val="002B35A1"/>
    <w:rsid w:val="002B3C48"/>
    <w:rsid w:val="002B41DE"/>
    <w:rsid w:val="002B5C30"/>
    <w:rsid w:val="002B65CF"/>
    <w:rsid w:val="002B675E"/>
    <w:rsid w:val="002B6DA7"/>
    <w:rsid w:val="002B7DF8"/>
    <w:rsid w:val="002C2C2E"/>
    <w:rsid w:val="002C4512"/>
    <w:rsid w:val="002C4A9F"/>
    <w:rsid w:val="002C4FFE"/>
    <w:rsid w:val="002C608B"/>
    <w:rsid w:val="002D091C"/>
    <w:rsid w:val="002D0B42"/>
    <w:rsid w:val="002D186F"/>
    <w:rsid w:val="002D2B89"/>
    <w:rsid w:val="002D4373"/>
    <w:rsid w:val="002E032C"/>
    <w:rsid w:val="002E259A"/>
    <w:rsid w:val="002E5844"/>
    <w:rsid w:val="002E585D"/>
    <w:rsid w:val="002E65F5"/>
    <w:rsid w:val="002E745B"/>
    <w:rsid w:val="002F00B9"/>
    <w:rsid w:val="002F0725"/>
    <w:rsid w:val="002F0F16"/>
    <w:rsid w:val="002F114F"/>
    <w:rsid w:val="002F1421"/>
    <w:rsid w:val="002F1728"/>
    <w:rsid w:val="002F1B36"/>
    <w:rsid w:val="002F2DB4"/>
    <w:rsid w:val="002F46EA"/>
    <w:rsid w:val="0030154F"/>
    <w:rsid w:val="00301AFD"/>
    <w:rsid w:val="003029D7"/>
    <w:rsid w:val="003029FD"/>
    <w:rsid w:val="00303F8E"/>
    <w:rsid w:val="00304F21"/>
    <w:rsid w:val="00305161"/>
    <w:rsid w:val="00305531"/>
    <w:rsid w:val="00305884"/>
    <w:rsid w:val="00305BC1"/>
    <w:rsid w:val="00305E6A"/>
    <w:rsid w:val="003070AB"/>
    <w:rsid w:val="003072B1"/>
    <w:rsid w:val="0031056F"/>
    <w:rsid w:val="00311DA3"/>
    <w:rsid w:val="00311F11"/>
    <w:rsid w:val="00313823"/>
    <w:rsid w:val="00314958"/>
    <w:rsid w:val="00315F14"/>
    <w:rsid w:val="0032025B"/>
    <w:rsid w:val="00321AFF"/>
    <w:rsid w:val="00321E65"/>
    <w:rsid w:val="003222AB"/>
    <w:rsid w:val="00323274"/>
    <w:rsid w:val="003242C6"/>
    <w:rsid w:val="003256BE"/>
    <w:rsid w:val="003257DC"/>
    <w:rsid w:val="00326BAF"/>
    <w:rsid w:val="003327EC"/>
    <w:rsid w:val="00332C3E"/>
    <w:rsid w:val="0033329C"/>
    <w:rsid w:val="00335020"/>
    <w:rsid w:val="00337EB3"/>
    <w:rsid w:val="00341C2E"/>
    <w:rsid w:val="00343B36"/>
    <w:rsid w:val="003443BE"/>
    <w:rsid w:val="00346987"/>
    <w:rsid w:val="00347763"/>
    <w:rsid w:val="003518AD"/>
    <w:rsid w:val="00351F13"/>
    <w:rsid w:val="00351F26"/>
    <w:rsid w:val="00353707"/>
    <w:rsid w:val="003539AE"/>
    <w:rsid w:val="003542D1"/>
    <w:rsid w:val="003545C1"/>
    <w:rsid w:val="00355567"/>
    <w:rsid w:val="0035621D"/>
    <w:rsid w:val="0035635A"/>
    <w:rsid w:val="00361733"/>
    <w:rsid w:val="00362A6B"/>
    <w:rsid w:val="00362D0A"/>
    <w:rsid w:val="0036579E"/>
    <w:rsid w:val="00370091"/>
    <w:rsid w:val="00371DE4"/>
    <w:rsid w:val="00372FF8"/>
    <w:rsid w:val="00373F5B"/>
    <w:rsid w:val="0037405E"/>
    <w:rsid w:val="00381088"/>
    <w:rsid w:val="00382B0A"/>
    <w:rsid w:val="003842E6"/>
    <w:rsid w:val="00387A12"/>
    <w:rsid w:val="003907D9"/>
    <w:rsid w:val="00391096"/>
    <w:rsid w:val="00391863"/>
    <w:rsid w:val="00393B40"/>
    <w:rsid w:val="00396350"/>
    <w:rsid w:val="00396C6A"/>
    <w:rsid w:val="003A0155"/>
    <w:rsid w:val="003A080C"/>
    <w:rsid w:val="003A28D5"/>
    <w:rsid w:val="003A3340"/>
    <w:rsid w:val="003A4869"/>
    <w:rsid w:val="003A4CE2"/>
    <w:rsid w:val="003A7CC1"/>
    <w:rsid w:val="003B04FE"/>
    <w:rsid w:val="003B0DA5"/>
    <w:rsid w:val="003B356C"/>
    <w:rsid w:val="003B3E47"/>
    <w:rsid w:val="003B5924"/>
    <w:rsid w:val="003B5D66"/>
    <w:rsid w:val="003C3551"/>
    <w:rsid w:val="003C3DFA"/>
    <w:rsid w:val="003C5401"/>
    <w:rsid w:val="003C55FB"/>
    <w:rsid w:val="003C6238"/>
    <w:rsid w:val="003C6307"/>
    <w:rsid w:val="003C71CA"/>
    <w:rsid w:val="003D0130"/>
    <w:rsid w:val="003D04A7"/>
    <w:rsid w:val="003D22DD"/>
    <w:rsid w:val="003D3AC1"/>
    <w:rsid w:val="003D3BDB"/>
    <w:rsid w:val="003D3EA5"/>
    <w:rsid w:val="003D3FD2"/>
    <w:rsid w:val="003D5823"/>
    <w:rsid w:val="003D63B2"/>
    <w:rsid w:val="003D6E4E"/>
    <w:rsid w:val="003E0051"/>
    <w:rsid w:val="003E19FF"/>
    <w:rsid w:val="003E2147"/>
    <w:rsid w:val="003E26AD"/>
    <w:rsid w:val="003E43FA"/>
    <w:rsid w:val="003E490E"/>
    <w:rsid w:val="003E4B02"/>
    <w:rsid w:val="003E73C0"/>
    <w:rsid w:val="003E7A49"/>
    <w:rsid w:val="003F4839"/>
    <w:rsid w:val="003F5BE9"/>
    <w:rsid w:val="003F641E"/>
    <w:rsid w:val="003F704A"/>
    <w:rsid w:val="0040065F"/>
    <w:rsid w:val="00400B04"/>
    <w:rsid w:val="004011FE"/>
    <w:rsid w:val="00401F83"/>
    <w:rsid w:val="00403BD0"/>
    <w:rsid w:val="004043F6"/>
    <w:rsid w:val="0040474D"/>
    <w:rsid w:val="00406E41"/>
    <w:rsid w:val="00410D13"/>
    <w:rsid w:val="0041117F"/>
    <w:rsid w:val="004124E3"/>
    <w:rsid w:val="004140C1"/>
    <w:rsid w:val="00414E6F"/>
    <w:rsid w:val="00416C24"/>
    <w:rsid w:val="00417FBF"/>
    <w:rsid w:val="00421035"/>
    <w:rsid w:val="00421971"/>
    <w:rsid w:val="00424134"/>
    <w:rsid w:val="00424A73"/>
    <w:rsid w:val="004257EC"/>
    <w:rsid w:val="00426182"/>
    <w:rsid w:val="004271BC"/>
    <w:rsid w:val="00427701"/>
    <w:rsid w:val="00433809"/>
    <w:rsid w:val="00433E95"/>
    <w:rsid w:val="00433F8F"/>
    <w:rsid w:val="00435D5A"/>
    <w:rsid w:val="0043681E"/>
    <w:rsid w:val="00436B1D"/>
    <w:rsid w:val="00437872"/>
    <w:rsid w:val="0044049B"/>
    <w:rsid w:val="00440669"/>
    <w:rsid w:val="0044178B"/>
    <w:rsid w:val="00441A2E"/>
    <w:rsid w:val="00442C67"/>
    <w:rsid w:val="00442CE4"/>
    <w:rsid w:val="00442D82"/>
    <w:rsid w:val="0044415A"/>
    <w:rsid w:val="0044439F"/>
    <w:rsid w:val="004460F4"/>
    <w:rsid w:val="004475DA"/>
    <w:rsid w:val="004516AD"/>
    <w:rsid w:val="00451A31"/>
    <w:rsid w:val="004532C0"/>
    <w:rsid w:val="00453E7E"/>
    <w:rsid w:val="00457881"/>
    <w:rsid w:val="00461614"/>
    <w:rsid w:val="00462AAC"/>
    <w:rsid w:val="00463850"/>
    <w:rsid w:val="0047252B"/>
    <w:rsid w:val="00473501"/>
    <w:rsid w:val="004736DD"/>
    <w:rsid w:val="0047449E"/>
    <w:rsid w:val="004759F0"/>
    <w:rsid w:val="004765B6"/>
    <w:rsid w:val="00476D69"/>
    <w:rsid w:val="00480996"/>
    <w:rsid w:val="004810F8"/>
    <w:rsid w:val="00481B1D"/>
    <w:rsid w:val="0048201F"/>
    <w:rsid w:val="00482F1A"/>
    <w:rsid w:val="004844CF"/>
    <w:rsid w:val="004844F2"/>
    <w:rsid w:val="00486CC9"/>
    <w:rsid w:val="00487736"/>
    <w:rsid w:val="00492BE6"/>
    <w:rsid w:val="004958A1"/>
    <w:rsid w:val="0049785E"/>
    <w:rsid w:val="004A3739"/>
    <w:rsid w:val="004A6B9D"/>
    <w:rsid w:val="004B017F"/>
    <w:rsid w:val="004B242E"/>
    <w:rsid w:val="004B2A6E"/>
    <w:rsid w:val="004B37DE"/>
    <w:rsid w:val="004B443B"/>
    <w:rsid w:val="004B4DBE"/>
    <w:rsid w:val="004B6992"/>
    <w:rsid w:val="004C103E"/>
    <w:rsid w:val="004C19A6"/>
    <w:rsid w:val="004C24D1"/>
    <w:rsid w:val="004C37C0"/>
    <w:rsid w:val="004C4510"/>
    <w:rsid w:val="004C493F"/>
    <w:rsid w:val="004C5C3C"/>
    <w:rsid w:val="004C64E7"/>
    <w:rsid w:val="004C64F7"/>
    <w:rsid w:val="004D0933"/>
    <w:rsid w:val="004D1598"/>
    <w:rsid w:val="004D15CB"/>
    <w:rsid w:val="004D18B0"/>
    <w:rsid w:val="004D1E70"/>
    <w:rsid w:val="004D2DC1"/>
    <w:rsid w:val="004D33C7"/>
    <w:rsid w:val="004D6B62"/>
    <w:rsid w:val="004E1596"/>
    <w:rsid w:val="004E1988"/>
    <w:rsid w:val="004E4701"/>
    <w:rsid w:val="004E4E54"/>
    <w:rsid w:val="004E4F1F"/>
    <w:rsid w:val="004E545A"/>
    <w:rsid w:val="004E753D"/>
    <w:rsid w:val="004F097C"/>
    <w:rsid w:val="004F1D1A"/>
    <w:rsid w:val="004F2C81"/>
    <w:rsid w:val="004F365C"/>
    <w:rsid w:val="004F5126"/>
    <w:rsid w:val="004F5813"/>
    <w:rsid w:val="004F7D4C"/>
    <w:rsid w:val="0050066F"/>
    <w:rsid w:val="00501995"/>
    <w:rsid w:val="00502277"/>
    <w:rsid w:val="00502507"/>
    <w:rsid w:val="00505203"/>
    <w:rsid w:val="005065AD"/>
    <w:rsid w:val="00507C2A"/>
    <w:rsid w:val="00507FB2"/>
    <w:rsid w:val="00510A3C"/>
    <w:rsid w:val="00511A50"/>
    <w:rsid w:val="00511FCC"/>
    <w:rsid w:val="0051598F"/>
    <w:rsid w:val="005174CC"/>
    <w:rsid w:val="00521612"/>
    <w:rsid w:val="00521AB8"/>
    <w:rsid w:val="0052351D"/>
    <w:rsid w:val="00523933"/>
    <w:rsid w:val="00524FEF"/>
    <w:rsid w:val="005322D1"/>
    <w:rsid w:val="005329A6"/>
    <w:rsid w:val="005347A5"/>
    <w:rsid w:val="00534E77"/>
    <w:rsid w:val="00536D00"/>
    <w:rsid w:val="00536F76"/>
    <w:rsid w:val="00537317"/>
    <w:rsid w:val="00537331"/>
    <w:rsid w:val="00537AF8"/>
    <w:rsid w:val="005419B4"/>
    <w:rsid w:val="00543C83"/>
    <w:rsid w:val="00545FFD"/>
    <w:rsid w:val="00547666"/>
    <w:rsid w:val="0055228A"/>
    <w:rsid w:val="005525DD"/>
    <w:rsid w:val="00554284"/>
    <w:rsid w:val="005553E6"/>
    <w:rsid w:val="0055570C"/>
    <w:rsid w:val="005560DF"/>
    <w:rsid w:val="00556485"/>
    <w:rsid w:val="0055668F"/>
    <w:rsid w:val="00560C5F"/>
    <w:rsid w:val="00563C92"/>
    <w:rsid w:val="005640E1"/>
    <w:rsid w:val="00564E11"/>
    <w:rsid w:val="00565685"/>
    <w:rsid w:val="00566A93"/>
    <w:rsid w:val="00567003"/>
    <w:rsid w:val="00570F86"/>
    <w:rsid w:val="00574EF2"/>
    <w:rsid w:val="005755C9"/>
    <w:rsid w:val="00577226"/>
    <w:rsid w:val="00581E02"/>
    <w:rsid w:val="00582514"/>
    <w:rsid w:val="0058436B"/>
    <w:rsid w:val="0058739B"/>
    <w:rsid w:val="0058748A"/>
    <w:rsid w:val="00587B04"/>
    <w:rsid w:val="0059049A"/>
    <w:rsid w:val="0059111F"/>
    <w:rsid w:val="00591ED3"/>
    <w:rsid w:val="00592785"/>
    <w:rsid w:val="00593D16"/>
    <w:rsid w:val="00595036"/>
    <w:rsid w:val="00596398"/>
    <w:rsid w:val="00596F88"/>
    <w:rsid w:val="005972CA"/>
    <w:rsid w:val="00597FAC"/>
    <w:rsid w:val="005A1FBD"/>
    <w:rsid w:val="005A3C62"/>
    <w:rsid w:val="005A5615"/>
    <w:rsid w:val="005A7167"/>
    <w:rsid w:val="005B2A8B"/>
    <w:rsid w:val="005B4C55"/>
    <w:rsid w:val="005B5CA6"/>
    <w:rsid w:val="005B73CD"/>
    <w:rsid w:val="005C0922"/>
    <w:rsid w:val="005C0CAE"/>
    <w:rsid w:val="005C2534"/>
    <w:rsid w:val="005C254D"/>
    <w:rsid w:val="005C25B2"/>
    <w:rsid w:val="005C3DE9"/>
    <w:rsid w:val="005C4040"/>
    <w:rsid w:val="005C4AF6"/>
    <w:rsid w:val="005C4C37"/>
    <w:rsid w:val="005C54B3"/>
    <w:rsid w:val="005D02DD"/>
    <w:rsid w:val="005D245C"/>
    <w:rsid w:val="005D28BC"/>
    <w:rsid w:val="005D57DA"/>
    <w:rsid w:val="005D61C2"/>
    <w:rsid w:val="005E07F9"/>
    <w:rsid w:val="005E426A"/>
    <w:rsid w:val="005E4734"/>
    <w:rsid w:val="005E486F"/>
    <w:rsid w:val="005E526E"/>
    <w:rsid w:val="005E57C2"/>
    <w:rsid w:val="005E58A1"/>
    <w:rsid w:val="005E78B3"/>
    <w:rsid w:val="005E7A25"/>
    <w:rsid w:val="005F0A0B"/>
    <w:rsid w:val="005F1351"/>
    <w:rsid w:val="005F1718"/>
    <w:rsid w:val="005F2A50"/>
    <w:rsid w:val="005F33AC"/>
    <w:rsid w:val="005F519E"/>
    <w:rsid w:val="005F6155"/>
    <w:rsid w:val="005F6363"/>
    <w:rsid w:val="005F7654"/>
    <w:rsid w:val="005F7F79"/>
    <w:rsid w:val="006009A4"/>
    <w:rsid w:val="00601C9F"/>
    <w:rsid w:val="0060235D"/>
    <w:rsid w:val="00603286"/>
    <w:rsid w:val="00603417"/>
    <w:rsid w:val="00604031"/>
    <w:rsid w:val="006045C1"/>
    <w:rsid w:val="00605EC3"/>
    <w:rsid w:val="00606178"/>
    <w:rsid w:val="006068BC"/>
    <w:rsid w:val="006079B6"/>
    <w:rsid w:val="006104A6"/>
    <w:rsid w:val="006118A3"/>
    <w:rsid w:val="00616D58"/>
    <w:rsid w:val="006218DB"/>
    <w:rsid w:val="006238F8"/>
    <w:rsid w:val="00625EF4"/>
    <w:rsid w:val="00627786"/>
    <w:rsid w:val="00627A15"/>
    <w:rsid w:val="00627A39"/>
    <w:rsid w:val="006306A6"/>
    <w:rsid w:val="00631936"/>
    <w:rsid w:val="00632289"/>
    <w:rsid w:val="00633D90"/>
    <w:rsid w:val="00635D93"/>
    <w:rsid w:val="00636154"/>
    <w:rsid w:val="00641110"/>
    <w:rsid w:val="0064304F"/>
    <w:rsid w:val="006455CC"/>
    <w:rsid w:val="00645AB8"/>
    <w:rsid w:val="00645C00"/>
    <w:rsid w:val="00651F30"/>
    <w:rsid w:val="0065214D"/>
    <w:rsid w:val="00652A00"/>
    <w:rsid w:val="00654006"/>
    <w:rsid w:val="00654A69"/>
    <w:rsid w:val="006552C3"/>
    <w:rsid w:val="006606D0"/>
    <w:rsid w:val="006655FF"/>
    <w:rsid w:val="00665D0E"/>
    <w:rsid w:val="0066710B"/>
    <w:rsid w:val="00667E40"/>
    <w:rsid w:val="006709CA"/>
    <w:rsid w:val="00671584"/>
    <w:rsid w:val="006722BA"/>
    <w:rsid w:val="006731B9"/>
    <w:rsid w:val="00680709"/>
    <w:rsid w:val="00680974"/>
    <w:rsid w:val="0068128B"/>
    <w:rsid w:val="006818C8"/>
    <w:rsid w:val="0068242F"/>
    <w:rsid w:val="00685A58"/>
    <w:rsid w:val="00687E69"/>
    <w:rsid w:val="00692536"/>
    <w:rsid w:val="00693269"/>
    <w:rsid w:val="006935AB"/>
    <w:rsid w:val="00693FB8"/>
    <w:rsid w:val="00695C52"/>
    <w:rsid w:val="006A1254"/>
    <w:rsid w:val="006A34EA"/>
    <w:rsid w:val="006A4D95"/>
    <w:rsid w:val="006B022F"/>
    <w:rsid w:val="006B3061"/>
    <w:rsid w:val="006B3DD4"/>
    <w:rsid w:val="006B4FA7"/>
    <w:rsid w:val="006B76FA"/>
    <w:rsid w:val="006C03D1"/>
    <w:rsid w:val="006C1E3B"/>
    <w:rsid w:val="006C2222"/>
    <w:rsid w:val="006C38B5"/>
    <w:rsid w:val="006C3978"/>
    <w:rsid w:val="006C3F79"/>
    <w:rsid w:val="006C53CC"/>
    <w:rsid w:val="006C5B92"/>
    <w:rsid w:val="006C6950"/>
    <w:rsid w:val="006D1136"/>
    <w:rsid w:val="006D3229"/>
    <w:rsid w:val="006D330D"/>
    <w:rsid w:val="006D346A"/>
    <w:rsid w:val="006D4410"/>
    <w:rsid w:val="006D4B16"/>
    <w:rsid w:val="006D508D"/>
    <w:rsid w:val="006D51A9"/>
    <w:rsid w:val="006D5E51"/>
    <w:rsid w:val="006E1FAB"/>
    <w:rsid w:val="006E2D97"/>
    <w:rsid w:val="006E370A"/>
    <w:rsid w:val="006E59A0"/>
    <w:rsid w:val="006E7C36"/>
    <w:rsid w:val="006F0BFE"/>
    <w:rsid w:val="006F2152"/>
    <w:rsid w:val="006F2D86"/>
    <w:rsid w:val="006F302F"/>
    <w:rsid w:val="006F3665"/>
    <w:rsid w:val="006F4194"/>
    <w:rsid w:val="006F70B2"/>
    <w:rsid w:val="00701753"/>
    <w:rsid w:val="00701843"/>
    <w:rsid w:val="007038F1"/>
    <w:rsid w:val="00703CD8"/>
    <w:rsid w:val="00704952"/>
    <w:rsid w:val="00706578"/>
    <w:rsid w:val="00710590"/>
    <w:rsid w:val="007110E2"/>
    <w:rsid w:val="00711CC0"/>
    <w:rsid w:val="00713BD6"/>
    <w:rsid w:val="007154C7"/>
    <w:rsid w:val="00717D4E"/>
    <w:rsid w:val="007259CF"/>
    <w:rsid w:val="00727806"/>
    <w:rsid w:val="00734204"/>
    <w:rsid w:val="00735D19"/>
    <w:rsid w:val="00736D96"/>
    <w:rsid w:val="00737B16"/>
    <w:rsid w:val="007417F1"/>
    <w:rsid w:val="00751451"/>
    <w:rsid w:val="00751A98"/>
    <w:rsid w:val="00752685"/>
    <w:rsid w:val="00753452"/>
    <w:rsid w:val="007543A5"/>
    <w:rsid w:val="00755A3A"/>
    <w:rsid w:val="00756B2B"/>
    <w:rsid w:val="0075736B"/>
    <w:rsid w:val="00761DB8"/>
    <w:rsid w:val="00761E63"/>
    <w:rsid w:val="00762D86"/>
    <w:rsid w:val="00763AE5"/>
    <w:rsid w:val="00764DA6"/>
    <w:rsid w:val="00766761"/>
    <w:rsid w:val="00766980"/>
    <w:rsid w:val="00767FCF"/>
    <w:rsid w:val="00770067"/>
    <w:rsid w:val="00770B4C"/>
    <w:rsid w:val="0077512C"/>
    <w:rsid w:val="00775677"/>
    <w:rsid w:val="00776B8C"/>
    <w:rsid w:val="007773A1"/>
    <w:rsid w:val="0078043D"/>
    <w:rsid w:val="00782F6F"/>
    <w:rsid w:val="007831E4"/>
    <w:rsid w:val="007842F7"/>
    <w:rsid w:val="007855BB"/>
    <w:rsid w:val="00786041"/>
    <w:rsid w:val="00786515"/>
    <w:rsid w:val="00786715"/>
    <w:rsid w:val="007904FD"/>
    <w:rsid w:val="0079051C"/>
    <w:rsid w:val="0079160C"/>
    <w:rsid w:val="00794BAF"/>
    <w:rsid w:val="00797513"/>
    <w:rsid w:val="00797B9A"/>
    <w:rsid w:val="007A143D"/>
    <w:rsid w:val="007A2242"/>
    <w:rsid w:val="007A6180"/>
    <w:rsid w:val="007A7DF6"/>
    <w:rsid w:val="007B0795"/>
    <w:rsid w:val="007B0D28"/>
    <w:rsid w:val="007B15C4"/>
    <w:rsid w:val="007B3716"/>
    <w:rsid w:val="007B3AB4"/>
    <w:rsid w:val="007B490B"/>
    <w:rsid w:val="007B613D"/>
    <w:rsid w:val="007B729B"/>
    <w:rsid w:val="007C21C2"/>
    <w:rsid w:val="007C3C66"/>
    <w:rsid w:val="007C4745"/>
    <w:rsid w:val="007C622C"/>
    <w:rsid w:val="007D16EC"/>
    <w:rsid w:val="007D1C05"/>
    <w:rsid w:val="007D2C91"/>
    <w:rsid w:val="007D2F52"/>
    <w:rsid w:val="007D3B06"/>
    <w:rsid w:val="007D489C"/>
    <w:rsid w:val="007E0D0B"/>
    <w:rsid w:val="007E1A6C"/>
    <w:rsid w:val="007E1A8A"/>
    <w:rsid w:val="007E2C6D"/>
    <w:rsid w:val="007E4ED8"/>
    <w:rsid w:val="007E58C8"/>
    <w:rsid w:val="007E5BFD"/>
    <w:rsid w:val="007E5E6A"/>
    <w:rsid w:val="007E6C5A"/>
    <w:rsid w:val="007E7823"/>
    <w:rsid w:val="007E7917"/>
    <w:rsid w:val="007E7C34"/>
    <w:rsid w:val="007F33D3"/>
    <w:rsid w:val="007F3EE2"/>
    <w:rsid w:val="007F79F7"/>
    <w:rsid w:val="0080047F"/>
    <w:rsid w:val="00801F1C"/>
    <w:rsid w:val="00801F45"/>
    <w:rsid w:val="00802934"/>
    <w:rsid w:val="00806BDC"/>
    <w:rsid w:val="008074E7"/>
    <w:rsid w:val="00807956"/>
    <w:rsid w:val="00812B56"/>
    <w:rsid w:val="00812E95"/>
    <w:rsid w:val="00815168"/>
    <w:rsid w:val="00816260"/>
    <w:rsid w:val="00816C9C"/>
    <w:rsid w:val="00821580"/>
    <w:rsid w:val="00822932"/>
    <w:rsid w:val="00822CA9"/>
    <w:rsid w:val="00822E7C"/>
    <w:rsid w:val="00823C47"/>
    <w:rsid w:val="00823DC2"/>
    <w:rsid w:val="00824190"/>
    <w:rsid w:val="008241CE"/>
    <w:rsid w:val="00824A8D"/>
    <w:rsid w:val="00824AD1"/>
    <w:rsid w:val="00825259"/>
    <w:rsid w:val="0082559E"/>
    <w:rsid w:val="00825905"/>
    <w:rsid w:val="00826FD6"/>
    <w:rsid w:val="00831200"/>
    <w:rsid w:val="00831454"/>
    <w:rsid w:val="00831808"/>
    <w:rsid w:val="00831E5B"/>
    <w:rsid w:val="00832558"/>
    <w:rsid w:val="00832D88"/>
    <w:rsid w:val="00833C6E"/>
    <w:rsid w:val="00833FEE"/>
    <w:rsid w:val="0083408F"/>
    <w:rsid w:val="00834982"/>
    <w:rsid w:val="0083651D"/>
    <w:rsid w:val="00836625"/>
    <w:rsid w:val="00836D56"/>
    <w:rsid w:val="0083770A"/>
    <w:rsid w:val="00837FA9"/>
    <w:rsid w:val="00841FC6"/>
    <w:rsid w:val="008424AB"/>
    <w:rsid w:val="00842BD7"/>
    <w:rsid w:val="008434F2"/>
    <w:rsid w:val="0084361B"/>
    <w:rsid w:val="0084498A"/>
    <w:rsid w:val="00844B7B"/>
    <w:rsid w:val="00844E51"/>
    <w:rsid w:val="008466FF"/>
    <w:rsid w:val="0085085E"/>
    <w:rsid w:val="00850F82"/>
    <w:rsid w:val="008529E6"/>
    <w:rsid w:val="00854046"/>
    <w:rsid w:val="00856EB8"/>
    <w:rsid w:val="00857FD4"/>
    <w:rsid w:val="00861520"/>
    <w:rsid w:val="00861BAC"/>
    <w:rsid w:val="008635C8"/>
    <w:rsid w:val="008635F8"/>
    <w:rsid w:val="008637F0"/>
    <w:rsid w:val="008707A9"/>
    <w:rsid w:val="00870D5B"/>
    <w:rsid w:val="00871323"/>
    <w:rsid w:val="00872F61"/>
    <w:rsid w:val="00873DA3"/>
    <w:rsid w:val="00874C34"/>
    <w:rsid w:val="00875ED6"/>
    <w:rsid w:val="008763CF"/>
    <w:rsid w:val="00880ADB"/>
    <w:rsid w:val="00882116"/>
    <w:rsid w:val="00882A9C"/>
    <w:rsid w:val="00883213"/>
    <w:rsid w:val="0088443E"/>
    <w:rsid w:val="00887490"/>
    <w:rsid w:val="00887AFE"/>
    <w:rsid w:val="00893638"/>
    <w:rsid w:val="00893ADF"/>
    <w:rsid w:val="00894F60"/>
    <w:rsid w:val="008950CB"/>
    <w:rsid w:val="0089533F"/>
    <w:rsid w:val="00895A4D"/>
    <w:rsid w:val="00895E3B"/>
    <w:rsid w:val="008A0AB0"/>
    <w:rsid w:val="008A18E0"/>
    <w:rsid w:val="008A190E"/>
    <w:rsid w:val="008A28D0"/>
    <w:rsid w:val="008A3573"/>
    <w:rsid w:val="008A4E68"/>
    <w:rsid w:val="008A528B"/>
    <w:rsid w:val="008A5490"/>
    <w:rsid w:val="008A5F14"/>
    <w:rsid w:val="008A76B2"/>
    <w:rsid w:val="008B04F9"/>
    <w:rsid w:val="008B120B"/>
    <w:rsid w:val="008B1DCA"/>
    <w:rsid w:val="008B27B1"/>
    <w:rsid w:val="008B2CB0"/>
    <w:rsid w:val="008B4CC4"/>
    <w:rsid w:val="008B594D"/>
    <w:rsid w:val="008B65EE"/>
    <w:rsid w:val="008C00A7"/>
    <w:rsid w:val="008C037B"/>
    <w:rsid w:val="008C397F"/>
    <w:rsid w:val="008C4AB8"/>
    <w:rsid w:val="008C7C80"/>
    <w:rsid w:val="008C7FA5"/>
    <w:rsid w:val="008D0533"/>
    <w:rsid w:val="008D0CD0"/>
    <w:rsid w:val="008D3167"/>
    <w:rsid w:val="008D4E7C"/>
    <w:rsid w:val="008E01C1"/>
    <w:rsid w:val="008E1EDF"/>
    <w:rsid w:val="008E3EA6"/>
    <w:rsid w:val="008E472C"/>
    <w:rsid w:val="008E486C"/>
    <w:rsid w:val="008E5225"/>
    <w:rsid w:val="008E6021"/>
    <w:rsid w:val="008E60F8"/>
    <w:rsid w:val="008E6ACC"/>
    <w:rsid w:val="008E71A8"/>
    <w:rsid w:val="008E7B2F"/>
    <w:rsid w:val="008E7F1A"/>
    <w:rsid w:val="008F032B"/>
    <w:rsid w:val="008F0CCB"/>
    <w:rsid w:val="008F2731"/>
    <w:rsid w:val="008F31AD"/>
    <w:rsid w:val="008F3B23"/>
    <w:rsid w:val="008F44D4"/>
    <w:rsid w:val="008F5E79"/>
    <w:rsid w:val="009018C6"/>
    <w:rsid w:val="00905116"/>
    <w:rsid w:val="00906FFB"/>
    <w:rsid w:val="0091074D"/>
    <w:rsid w:val="0091275E"/>
    <w:rsid w:val="00914486"/>
    <w:rsid w:val="00914A1C"/>
    <w:rsid w:val="009152E8"/>
    <w:rsid w:val="00915FBB"/>
    <w:rsid w:val="00920AD6"/>
    <w:rsid w:val="00921270"/>
    <w:rsid w:val="009232AD"/>
    <w:rsid w:val="00923567"/>
    <w:rsid w:val="00927BCC"/>
    <w:rsid w:val="00932C6B"/>
    <w:rsid w:val="009336E5"/>
    <w:rsid w:val="00933D27"/>
    <w:rsid w:val="00933EEB"/>
    <w:rsid w:val="00934C5B"/>
    <w:rsid w:val="009355F6"/>
    <w:rsid w:val="00937233"/>
    <w:rsid w:val="009372C4"/>
    <w:rsid w:val="00942D37"/>
    <w:rsid w:val="00945580"/>
    <w:rsid w:val="00946A64"/>
    <w:rsid w:val="00947E41"/>
    <w:rsid w:val="00947EBD"/>
    <w:rsid w:val="00950925"/>
    <w:rsid w:val="009541E2"/>
    <w:rsid w:val="009546D7"/>
    <w:rsid w:val="00955170"/>
    <w:rsid w:val="009551EF"/>
    <w:rsid w:val="00960E1B"/>
    <w:rsid w:val="0096143D"/>
    <w:rsid w:val="0096202C"/>
    <w:rsid w:val="00962057"/>
    <w:rsid w:val="00962B61"/>
    <w:rsid w:val="00962F5D"/>
    <w:rsid w:val="0096422D"/>
    <w:rsid w:val="009645E7"/>
    <w:rsid w:val="00964AEC"/>
    <w:rsid w:val="00966365"/>
    <w:rsid w:val="009669CB"/>
    <w:rsid w:val="009700C6"/>
    <w:rsid w:val="0097120E"/>
    <w:rsid w:val="009755B9"/>
    <w:rsid w:val="0097598F"/>
    <w:rsid w:val="00975EAC"/>
    <w:rsid w:val="00977909"/>
    <w:rsid w:val="00977E3A"/>
    <w:rsid w:val="00980150"/>
    <w:rsid w:val="0098052C"/>
    <w:rsid w:val="00981070"/>
    <w:rsid w:val="00981172"/>
    <w:rsid w:val="0098174A"/>
    <w:rsid w:val="00982557"/>
    <w:rsid w:val="0098412C"/>
    <w:rsid w:val="009847EB"/>
    <w:rsid w:val="00987665"/>
    <w:rsid w:val="00992B82"/>
    <w:rsid w:val="00994FAA"/>
    <w:rsid w:val="009970E4"/>
    <w:rsid w:val="00997DDA"/>
    <w:rsid w:val="009A0991"/>
    <w:rsid w:val="009A3857"/>
    <w:rsid w:val="009A4DB8"/>
    <w:rsid w:val="009A775F"/>
    <w:rsid w:val="009A7BED"/>
    <w:rsid w:val="009B2A47"/>
    <w:rsid w:val="009B2A5C"/>
    <w:rsid w:val="009B2E0F"/>
    <w:rsid w:val="009B3848"/>
    <w:rsid w:val="009B5616"/>
    <w:rsid w:val="009B66F5"/>
    <w:rsid w:val="009B700D"/>
    <w:rsid w:val="009C39D9"/>
    <w:rsid w:val="009C3EF8"/>
    <w:rsid w:val="009D0C31"/>
    <w:rsid w:val="009D1619"/>
    <w:rsid w:val="009D454E"/>
    <w:rsid w:val="009D4AE3"/>
    <w:rsid w:val="009D558C"/>
    <w:rsid w:val="009D7920"/>
    <w:rsid w:val="009E04BB"/>
    <w:rsid w:val="009E0D44"/>
    <w:rsid w:val="009E0F19"/>
    <w:rsid w:val="009E1E4F"/>
    <w:rsid w:val="009E3849"/>
    <w:rsid w:val="009E3DA1"/>
    <w:rsid w:val="009E44E2"/>
    <w:rsid w:val="009E5C52"/>
    <w:rsid w:val="009E60EC"/>
    <w:rsid w:val="009E6B56"/>
    <w:rsid w:val="009E78F4"/>
    <w:rsid w:val="009F0844"/>
    <w:rsid w:val="009F21B7"/>
    <w:rsid w:val="009F3F49"/>
    <w:rsid w:val="009F6143"/>
    <w:rsid w:val="00A0480D"/>
    <w:rsid w:val="00A051AA"/>
    <w:rsid w:val="00A051EC"/>
    <w:rsid w:val="00A0572C"/>
    <w:rsid w:val="00A068D0"/>
    <w:rsid w:val="00A06C47"/>
    <w:rsid w:val="00A1051E"/>
    <w:rsid w:val="00A109FE"/>
    <w:rsid w:val="00A10D14"/>
    <w:rsid w:val="00A10DAE"/>
    <w:rsid w:val="00A1147F"/>
    <w:rsid w:val="00A11697"/>
    <w:rsid w:val="00A1310B"/>
    <w:rsid w:val="00A1315E"/>
    <w:rsid w:val="00A14F01"/>
    <w:rsid w:val="00A15AC8"/>
    <w:rsid w:val="00A17280"/>
    <w:rsid w:val="00A17498"/>
    <w:rsid w:val="00A17F3E"/>
    <w:rsid w:val="00A2003B"/>
    <w:rsid w:val="00A2082B"/>
    <w:rsid w:val="00A2114A"/>
    <w:rsid w:val="00A223F9"/>
    <w:rsid w:val="00A23D28"/>
    <w:rsid w:val="00A26066"/>
    <w:rsid w:val="00A30238"/>
    <w:rsid w:val="00A31999"/>
    <w:rsid w:val="00A33323"/>
    <w:rsid w:val="00A333DF"/>
    <w:rsid w:val="00A34AED"/>
    <w:rsid w:val="00A35E7B"/>
    <w:rsid w:val="00A3699A"/>
    <w:rsid w:val="00A37650"/>
    <w:rsid w:val="00A37949"/>
    <w:rsid w:val="00A37F92"/>
    <w:rsid w:val="00A41166"/>
    <w:rsid w:val="00A43605"/>
    <w:rsid w:val="00A43750"/>
    <w:rsid w:val="00A443B8"/>
    <w:rsid w:val="00A4495F"/>
    <w:rsid w:val="00A45E66"/>
    <w:rsid w:val="00A50366"/>
    <w:rsid w:val="00A5084B"/>
    <w:rsid w:val="00A5135B"/>
    <w:rsid w:val="00A518AE"/>
    <w:rsid w:val="00A523E8"/>
    <w:rsid w:val="00A52A7F"/>
    <w:rsid w:val="00A555E7"/>
    <w:rsid w:val="00A558F9"/>
    <w:rsid w:val="00A57C7A"/>
    <w:rsid w:val="00A57D54"/>
    <w:rsid w:val="00A60C7B"/>
    <w:rsid w:val="00A629B9"/>
    <w:rsid w:val="00A632F2"/>
    <w:rsid w:val="00A63609"/>
    <w:rsid w:val="00A645AC"/>
    <w:rsid w:val="00A648D8"/>
    <w:rsid w:val="00A64F14"/>
    <w:rsid w:val="00A66B24"/>
    <w:rsid w:val="00A703B6"/>
    <w:rsid w:val="00A710A7"/>
    <w:rsid w:val="00A71ECB"/>
    <w:rsid w:val="00A73851"/>
    <w:rsid w:val="00A73D3C"/>
    <w:rsid w:val="00A74283"/>
    <w:rsid w:val="00A7524A"/>
    <w:rsid w:val="00A80401"/>
    <w:rsid w:val="00A81206"/>
    <w:rsid w:val="00A816D4"/>
    <w:rsid w:val="00A82408"/>
    <w:rsid w:val="00A8321F"/>
    <w:rsid w:val="00A83358"/>
    <w:rsid w:val="00A83F66"/>
    <w:rsid w:val="00A856E0"/>
    <w:rsid w:val="00A85A8A"/>
    <w:rsid w:val="00A86A6E"/>
    <w:rsid w:val="00A87A77"/>
    <w:rsid w:val="00A90F69"/>
    <w:rsid w:val="00A92D4F"/>
    <w:rsid w:val="00A9345E"/>
    <w:rsid w:val="00A93EB4"/>
    <w:rsid w:val="00A9412E"/>
    <w:rsid w:val="00A9490E"/>
    <w:rsid w:val="00A96A0C"/>
    <w:rsid w:val="00A9785E"/>
    <w:rsid w:val="00A97B06"/>
    <w:rsid w:val="00A97C40"/>
    <w:rsid w:val="00A97F94"/>
    <w:rsid w:val="00AA26C5"/>
    <w:rsid w:val="00AA2BE5"/>
    <w:rsid w:val="00AA2FCB"/>
    <w:rsid w:val="00AA35C5"/>
    <w:rsid w:val="00AA5C6D"/>
    <w:rsid w:val="00AA67F5"/>
    <w:rsid w:val="00AA7122"/>
    <w:rsid w:val="00AA7519"/>
    <w:rsid w:val="00AB6209"/>
    <w:rsid w:val="00AB6D19"/>
    <w:rsid w:val="00AB70C1"/>
    <w:rsid w:val="00AB7635"/>
    <w:rsid w:val="00AC0AC0"/>
    <w:rsid w:val="00AC1239"/>
    <w:rsid w:val="00AC419D"/>
    <w:rsid w:val="00AC4676"/>
    <w:rsid w:val="00AC5252"/>
    <w:rsid w:val="00AC5450"/>
    <w:rsid w:val="00AC5535"/>
    <w:rsid w:val="00AC7AA2"/>
    <w:rsid w:val="00AC7AA4"/>
    <w:rsid w:val="00AC7FCF"/>
    <w:rsid w:val="00AD2FB4"/>
    <w:rsid w:val="00AD4395"/>
    <w:rsid w:val="00AD4E2A"/>
    <w:rsid w:val="00AD5CA7"/>
    <w:rsid w:val="00AD6D8C"/>
    <w:rsid w:val="00AE1F1A"/>
    <w:rsid w:val="00AE2096"/>
    <w:rsid w:val="00AE27E3"/>
    <w:rsid w:val="00AE592E"/>
    <w:rsid w:val="00AE6AA2"/>
    <w:rsid w:val="00AE6E04"/>
    <w:rsid w:val="00AE7F96"/>
    <w:rsid w:val="00AF2172"/>
    <w:rsid w:val="00AF2662"/>
    <w:rsid w:val="00AF4AE6"/>
    <w:rsid w:val="00AF69FD"/>
    <w:rsid w:val="00AF7704"/>
    <w:rsid w:val="00B00084"/>
    <w:rsid w:val="00B0142F"/>
    <w:rsid w:val="00B038BF"/>
    <w:rsid w:val="00B04346"/>
    <w:rsid w:val="00B073D9"/>
    <w:rsid w:val="00B1059E"/>
    <w:rsid w:val="00B1080C"/>
    <w:rsid w:val="00B111B2"/>
    <w:rsid w:val="00B122C5"/>
    <w:rsid w:val="00B14564"/>
    <w:rsid w:val="00B153DA"/>
    <w:rsid w:val="00B15CA9"/>
    <w:rsid w:val="00B16973"/>
    <w:rsid w:val="00B2111B"/>
    <w:rsid w:val="00B21D80"/>
    <w:rsid w:val="00B2211A"/>
    <w:rsid w:val="00B22235"/>
    <w:rsid w:val="00B227A4"/>
    <w:rsid w:val="00B230CB"/>
    <w:rsid w:val="00B2407A"/>
    <w:rsid w:val="00B249C1"/>
    <w:rsid w:val="00B24D1F"/>
    <w:rsid w:val="00B24F49"/>
    <w:rsid w:val="00B25496"/>
    <w:rsid w:val="00B26686"/>
    <w:rsid w:val="00B3045E"/>
    <w:rsid w:val="00B30A56"/>
    <w:rsid w:val="00B30A7C"/>
    <w:rsid w:val="00B30C10"/>
    <w:rsid w:val="00B311E3"/>
    <w:rsid w:val="00B31245"/>
    <w:rsid w:val="00B33548"/>
    <w:rsid w:val="00B35F50"/>
    <w:rsid w:val="00B37283"/>
    <w:rsid w:val="00B37FF1"/>
    <w:rsid w:val="00B402A5"/>
    <w:rsid w:val="00B418BA"/>
    <w:rsid w:val="00B428EE"/>
    <w:rsid w:val="00B4296E"/>
    <w:rsid w:val="00B44419"/>
    <w:rsid w:val="00B44584"/>
    <w:rsid w:val="00B4459C"/>
    <w:rsid w:val="00B4582F"/>
    <w:rsid w:val="00B45D5E"/>
    <w:rsid w:val="00B518C1"/>
    <w:rsid w:val="00B5269A"/>
    <w:rsid w:val="00B55334"/>
    <w:rsid w:val="00B610B0"/>
    <w:rsid w:val="00B61925"/>
    <w:rsid w:val="00B62F16"/>
    <w:rsid w:val="00B6424E"/>
    <w:rsid w:val="00B669E8"/>
    <w:rsid w:val="00B66C89"/>
    <w:rsid w:val="00B67919"/>
    <w:rsid w:val="00B70119"/>
    <w:rsid w:val="00B70352"/>
    <w:rsid w:val="00B727DD"/>
    <w:rsid w:val="00B731C4"/>
    <w:rsid w:val="00B73278"/>
    <w:rsid w:val="00B73EAB"/>
    <w:rsid w:val="00B743BE"/>
    <w:rsid w:val="00B76B37"/>
    <w:rsid w:val="00B76E5D"/>
    <w:rsid w:val="00B81415"/>
    <w:rsid w:val="00B81C68"/>
    <w:rsid w:val="00B82781"/>
    <w:rsid w:val="00B846C9"/>
    <w:rsid w:val="00B84786"/>
    <w:rsid w:val="00B85205"/>
    <w:rsid w:val="00B87620"/>
    <w:rsid w:val="00B93403"/>
    <w:rsid w:val="00B93D76"/>
    <w:rsid w:val="00B9439C"/>
    <w:rsid w:val="00B9467C"/>
    <w:rsid w:val="00B94A39"/>
    <w:rsid w:val="00B9544F"/>
    <w:rsid w:val="00B96025"/>
    <w:rsid w:val="00B96639"/>
    <w:rsid w:val="00B96B01"/>
    <w:rsid w:val="00BA015D"/>
    <w:rsid w:val="00BA0582"/>
    <w:rsid w:val="00BA26BD"/>
    <w:rsid w:val="00BA5C61"/>
    <w:rsid w:val="00BA6855"/>
    <w:rsid w:val="00BA74D8"/>
    <w:rsid w:val="00BB0CE9"/>
    <w:rsid w:val="00BB14F4"/>
    <w:rsid w:val="00BB226D"/>
    <w:rsid w:val="00BB28F4"/>
    <w:rsid w:val="00BB35CC"/>
    <w:rsid w:val="00BB5DC1"/>
    <w:rsid w:val="00BB7C71"/>
    <w:rsid w:val="00BC1CA7"/>
    <w:rsid w:val="00BC3CA1"/>
    <w:rsid w:val="00BC4E6B"/>
    <w:rsid w:val="00BC50AE"/>
    <w:rsid w:val="00BC6E5D"/>
    <w:rsid w:val="00BD0081"/>
    <w:rsid w:val="00BD02E9"/>
    <w:rsid w:val="00BD0F4B"/>
    <w:rsid w:val="00BD15D4"/>
    <w:rsid w:val="00BD1EB3"/>
    <w:rsid w:val="00BD42A8"/>
    <w:rsid w:val="00BD5F0A"/>
    <w:rsid w:val="00BD7EC5"/>
    <w:rsid w:val="00BE16E2"/>
    <w:rsid w:val="00BE1B53"/>
    <w:rsid w:val="00BE21E8"/>
    <w:rsid w:val="00BE4E58"/>
    <w:rsid w:val="00BE5400"/>
    <w:rsid w:val="00BE60AA"/>
    <w:rsid w:val="00BE6724"/>
    <w:rsid w:val="00BE7F4A"/>
    <w:rsid w:val="00BF1096"/>
    <w:rsid w:val="00BF1318"/>
    <w:rsid w:val="00BF1637"/>
    <w:rsid w:val="00BF2541"/>
    <w:rsid w:val="00BF3038"/>
    <w:rsid w:val="00BF34C9"/>
    <w:rsid w:val="00BF405A"/>
    <w:rsid w:val="00BF5847"/>
    <w:rsid w:val="00BF7241"/>
    <w:rsid w:val="00C01044"/>
    <w:rsid w:val="00C012AA"/>
    <w:rsid w:val="00C0208D"/>
    <w:rsid w:val="00C02FD6"/>
    <w:rsid w:val="00C0454E"/>
    <w:rsid w:val="00C0576D"/>
    <w:rsid w:val="00C06B51"/>
    <w:rsid w:val="00C07D0C"/>
    <w:rsid w:val="00C10681"/>
    <w:rsid w:val="00C12087"/>
    <w:rsid w:val="00C12F5E"/>
    <w:rsid w:val="00C135C1"/>
    <w:rsid w:val="00C13A9E"/>
    <w:rsid w:val="00C13AD7"/>
    <w:rsid w:val="00C14996"/>
    <w:rsid w:val="00C16659"/>
    <w:rsid w:val="00C1753B"/>
    <w:rsid w:val="00C2013D"/>
    <w:rsid w:val="00C20CC5"/>
    <w:rsid w:val="00C21E83"/>
    <w:rsid w:val="00C23F89"/>
    <w:rsid w:val="00C2453F"/>
    <w:rsid w:val="00C267DC"/>
    <w:rsid w:val="00C27387"/>
    <w:rsid w:val="00C31246"/>
    <w:rsid w:val="00C31E5E"/>
    <w:rsid w:val="00C349D0"/>
    <w:rsid w:val="00C35C02"/>
    <w:rsid w:val="00C36287"/>
    <w:rsid w:val="00C3684F"/>
    <w:rsid w:val="00C42CE1"/>
    <w:rsid w:val="00C458B4"/>
    <w:rsid w:val="00C46DAE"/>
    <w:rsid w:val="00C531B0"/>
    <w:rsid w:val="00C53E7B"/>
    <w:rsid w:val="00C53F33"/>
    <w:rsid w:val="00C608F0"/>
    <w:rsid w:val="00C616B3"/>
    <w:rsid w:val="00C626FE"/>
    <w:rsid w:val="00C6395B"/>
    <w:rsid w:val="00C64308"/>
    <w:rsid w:val="00C654D2"/>
    <w:rsid w:val="00C67483"/>
    <w:rsid w:val="00C73C0C"/>
    <w:rsid w:val="00C74716"/>
    <w:rsid w:val="00C75C7F"/>
    <w:rsid w:val="00C76E1E"/>
    <w:rsid w:val="00C83245"/>
    <w:rsid w:val="00C836FA"/>
    <w:rsid w:val="00C84975"/>
    <w:rsid w:val="00C853DF"/>
    <w:rsid w:val="00C85537"/>
    <w:rsid w:val="00C86B90"/>
    <w:rsid w:val="00C86B9C"/>
    <w:rsid w:val="00C90446"/>
    <w:rsid w:val="00C90BC9"/>
    <w:rsid w:val="00C9231B"/>
    <w:rsid w:val="00C949BA"/>
    <w:rsid w:val="00C9788D"/>
    <w:rsid w:val="00CA2A64"/>
    <w:rsid w:val="00CA2D8E"/>
    <w:rsid w:val="00CA404F"/>
    <w:rsid w:val="00CA4498"/>
    <w:rsid w:val="00CA50D6"/>
    <w:rsid w:val="00CA52D8"/>
    <w:rsid w:val="00CA6918"/>
    <w:rsid w:val="00CA72D6"/>
    <w:rsid w:val="00CB085C"/>
    <w:rsid w:val="00CB2180"/>
    <w:rsid w:val="00CB2274"/>
    <w:rsid w:val="00CB3D37"/>
    <w:rsid w:val="00CB5231"/>
    <w:rsid w:val="00CB525F"/>
    <w:rsid w:val="00CB61E8"/>
    <w:rsid w:val="00CC0266"/>
    <w:rsid w:val="00CC442A"/>
    <w:rsid w:val="00CC7361"/>
    <w:rsid w:val="00CD0188"/>
    <w:rsid w:val="00CD078B"/>
    <w:rsid w:val="00CD0865"/>
    <w:rsid w:val="00CD1805"/>
    <w:rsid w:val="00CD1E6B"/>
    <w:rsid w:val="00CD244F"/>
    <w:rsid w:val="00CD2DC2"/>
    <w:rsid w:val="00CD2EAA"/>
    <w:rsid w:val="00CE0DAF"/>
    <w:rsid w:val="00CE4BDB"/>
    <w:rsid w:val="00CE7BA7"/>
    <w:rsid w:val="00CF21E7"/>
    <w:rsid w:val="00CF5206"/>
    <w:rsid w:val="00CF7F44"/>
    <w:rsid w:val="00D023E4"/>
    <w:rsid w:val="00D0337E"/>
    <w:rsid w:val="00D0347E"/>
    <w:rsid w:val="00D05BBA"/>
    <w:rsid w:val="00D06017"/>
    <w:rsid w:val="00D068EE"/>
    <w:rsid w:val="00D10EA4"/>
    <w:rsid w:val="00D12241"/>
    <w:rsid w:val="00D1598A"/>
    <w:rsid w:val="00D16C8D"/>
    <w:rsid w:val="00D16FB0"/>
    <w:rsid w:val="00D1736B"/>
    <w:rsid w:val="00D17B1D"/>
    <w:rsid w:val="00D20950"/>
    <w:rsid w:val="00D2169C"/>
    <w:rsid w:val="00D24A0B"/>
    <w:rsid w:val="00D24E8E"/>
    <w:rsid w:val="00D26699"/>
    <w:rsid w:val="00D26FD2"/>
    <w:rsid w:val="00D30193"/>
    <w:rsid w:val="00D339C3"/>
    <w:rsid w:val="00D33DFD"/>
    <w:rsid w:val="00D36CEB"/>
    <w:rsid w:val="00D37267"/>
    <w:rsid w:val="00D4061F"/>
    <w:rsid w:val="00D40E47"/>
    <w:rsid w:val="00D42E4A"/>
    <w:rsid w:val="00D43654"/>
    <w:rsid w:val="00D4453A"/>
    <w:rsid w:val="00D4518F"/>
    <w:rsid w:val="00D45B17"/>
    <w:rsid w:val="00D45C47"/>
    <w:rsid w:val="00D46735"/>
    <w:rsid w:val="00D475CC"/>
    <w:rsid w:val="00D47B3F"/>
    <w:rsid w:val="00D47C70"/>
    <w:rsid w:val="00D56446"/>
    <w:rsid w:val="00D56C3D"/>
    <w:rsid w:val="00D57E34"/>
    <w:rsid w:val="00D6027A"/>
    <w:rsid w:val="00D604B0"/>
    <w:rsid w:val="00D65B12"/>
    <w:rsid w:val="00D67FCB"/>
    <w:rsid w:val="00D706E1"/>
    <w:rsid w:val="00D708D1"/>
    <w:rsid w:val="00D7265B"/>
    <w:rsid w:val="00D73306"/>
    <w:rsid w:val="00D7375F"/>
    <w:rsid w:val="00D76605"/>
    <w:rsid w:val="00D811D7"/>
    <w:rsid w:val="00D81543"/>
    <w:rsid w:val="00D84476"/>
    <w:rsid w:val="00D85687"/>
    <w:rsid w:val="00D8577D"/>
    <w:rsid w:val="00D87C66"/>
    <w:rsid w:val="00D91401"/>
    <w:rsid w:val="00D92ECD"/>
    <w:rsid w:val="00D94624"/>
    <w:rsid w:val="00D946D3"/>
    <w:rsid w:val="00D950E0"/>
    <w:rsid w:val="00D95701"/>
    <w:rsid w:val="00D9587B"/>
    <w:rsid w:val="00D958B7"/>
    <w:rsid w:val="00D97543"/>
    <w:rsid w:val="00D97EB7"/>
    <w:rsid w:val="00DA1A8C"/>
    <w:rsid w:val="00DA27BD"/>
    <w:rsid w:val="00DA4F06"/>
    <w:rsid w:val="00DA50FB"/>
    <w:rsid w:val="00DB2435"/>
    <w:rsid w:val="00DB2CA3"/>
    <w:rsid w:val="00DB3230"/>
    <w:rsid w:val="00DB559D"/>
    <w:rsid w:val="00DB5878"/>
    <w:rsid w:val="00DB5E82"/>
    <w:rsid w:val="00DB648C"/>
    <w:rsid w:val="00DB6536"/>
    <w:rsid w:val="00DC07F5"/>
    <w:rsid w:val="00DC0D9C"/>
    <w:rsid w:val="00DC0FB2"/>
    <w:rsid w:val="00DC16B3"/>
    <w:rsid w:val="00DC16BC"/>
    <w:rsid w:val="00DC3C9F"/>
    <w:rsid w:val="00DC430A"/>
    <w:rsid w:val="00DC695E"/>
    <w:rsid w:val="00DC6B39"/>
    <w:rsid w:val="00DC6F6D"/>
    <w:rsid w:val="00DC73B2"/>
    <w:rsid w:val="00DD32A5"/>
    <w:rsid w:val="00DD3DBF"/>
    <w:rsid w:val="00DD4D31"/>
    <w:rsid w:val="00DD68DE"/>
    <w:rsid w:val="00DD6BA7"/>
    <w:rsid w:val="00DD7964"/>
    <w:rsid w:val="00DE0785"/>
    <w:rsid w:val="00DE3261"/>
    <w:rsid w:val="00DE340B"/>
    <w:rsid w:val="00DE424E"/>
    <w:rsid w:val="00DE6D5C"/>
    <w:rsid w:val="00DE7897"/>
    <w:rsid w:val="00DF170F"/>
    <w:rsid w:val="00DF176F"/>
    <w:rsid w:val="00DF1A07"/>
    <w:rsid w:val="00DF1D36"/>
    <w:rsid w:val="00DF4740"/>
    <w:rsid w:val="00DF501A"/>
    <w:rsid w:val="00DF53FA"/>
    <w:rsid w:val="00DF6D52"/>
    <w:rsid w:val="00DF6E5C"/>
    <w:rsid w:val="00DF7B02"/>
    <w:rsid w:val="00DF7FD6"/>
    <w:rsid w:val="00E000B3"/>
    <w:rsid w:val="00E04C92"/>
    <w:rsid w:val="00E0636E"/>
    <w:rsid w:val="00E11A0E"/>
    <w:rsid w:val="00E13E5D"/>
    <w:rsid w:val="00E15B21"/>
    <w:rsid w:val="00E17A54"/>
    <w:rsid w:val="00E20349"/>
    <w:rsid w:val="00E23751"/>
    <w:rsid w:val="00E2581F"/>
    <w:rsid w:val="00E26437"/>
    <w:rsid w:val="00E27009"/>
    <w:rsid w:val="00E27742"/>
    <w:rsid w:val="00E30786"/>
    <w:rsid w:val="00E30869"/>
    <w:rsid w:val="00E32BBC"/>
    <w:rsid w:val="00E335BF"/>
    <w:rsid w:val="00E3374A"/>
    <w:rsid w:val="00E33865"/>
    <w:rsid w:val="00E33F52"/>
    <w:rsid w:val="00E36594"/>
    <w:rsid w:val="00E41896"/>
    <w:rsid w:val="00E42564"/>
    <w:rsid w:val="00E4507E"/>
    <w:rsid w:val="00E45DA3"/>
    <w:rsid w:val="00E46337"/>
    <w:rsid w:val="00E5001A"/>
    <w:rsid w:val="00E50D11"/>
    <w:rsid w:val="00E528CF"/>
    <w:rsid w:val="00E534D2"/>
    <w:rsid w:val="00E5485A"/>
    <w:rsid w:val="00E573D8"/>
    <w:rsid w:val="00E62D57"/>
    <w:rsid w:val="00E661A6"/>
    <w:rsid w:val="00E7061D"/>
    <w:rsid w:val="00E71BFB"/>
    <w:rsid w:val="00E71D14"/>
    <w:rsid w:val="00E72378"/>
    <w:rsid w:val="00E74938"/>
    <w:rsid w:val="00E74EBF"/>
    <w:rsid w:val="00E75CD6"/>
    <w:rsid w:val="00E800A6"/>
    <w:rsid w:val="00E805F9"/>
    <w:rsid w:val="00E817BB"/>
    <w:rsid w:val="00E830BD"/>
    <w:rsid w:val="00E83E6E"/>
    <w:rsid w:val="00E8494C"/>
    <w:rsid w:val="00E85922"/>
    <w:rsid w:val="00E85B4E"/>
    <w:rsid w:val="00E867BF"/>
    <w:rsid w:val="00E868BA"/>
    <w:rsid w:val="00E87F37"/>
    <w:rsid w:val="00E914B8"/>
    <w:rsid w:val="00E91AB5"/>
    <w:rsid w:val="00E92C1B"/>
    <w:rsid w:val="00E958A2"/>
    <w:rsid w:val="00E96135"/>
    <w:rsid w:val="00E961C7"/>
    <w:rsid w:val="00EA3FD7"/>
    <w:rsid w:val="00EA6249"/>
    <w:rsid w:val="00EA6827"/>
    <w:rsid w:val="00EB007A"/>
    <w:rsid w:val="00EB0202"/>
    <w:rsid w:val="00EB1423"/>
    <w:rsid w:val="00EB1680"/>
    <w:rsid w:val="00EB1992"/>
    <w:rsid w:val="00EB33FE"/>
    <w:rsid w:val="00EB3EC0"/>
    <w:rsid w:val="00EB4761"/>
    <w:rsid w:val="00EB5467"/>
    <w:rsid w:val="00EB6C94"/>
    <w:rsid w:val="00EB6F11"/>
    <w:rsid w:val="00EB7208"/>
    <w:rsid w:val="00EB75BD"/>
    <w:rsid w:val="00EC1420"/>
    <w:rsid w:val="00EC1484"/>
    <w:rsid w:val="00EC2DC1"/>
    <w:rsid w:val="00EC401D"/>
    <w:rsid w:val="00EC4058"/>
    <w:rsid w:val="00EC40AE"/>
    <w:rsid w:val="00EC5482"/>
    <w:rsid w:val="00ED0FBE"/>
    <w:rsid w:val="00ED1B43"/>
    <w:rsid w:val="00ED3E0D"/>
    <w:rsid w:val="00ED4B67"/>
    <w:rsid w:val="00ED56B7"/>
    <w:rsid w:val="00ED6BAB"/>
    <w:rsid w:val="00EE147E"/>
    <w:rsid w:val="00EE26C7"/>
    <w:rsid w:val="00EE40C2"/>
    <w:rsid w:val="00EE5320"/>
    <w:rsid w:val="00EE56B3"/>
    <w:rsid w:val="00EE7ED0"/>
    <w:rsid w:val="00EF0999"/>
    <w:rsid w:val="00EF351F"/>
    <w:rsid w:val="00EF64DD"/>
    <w:rsid w:val="00EF728D"/>
    <w:rsid w:val="00F00132"/>
    <w:rsid w:val="00F0232F"/>
    <w:rsid w:val="00F030E5"/>
    <w:rsid w:val="00F0346D"/>
    <w:rsid w:val="00F03AEE"/>
    <w:rsid w:val="00F062A9"/>
    <w:rsid w:val="00F07235"/>
    <w:rsid w:val="00F12450"/>
    <w:rsid w:val="00F159C9"/>
    <w:rsid w:val="00F165C4"/>
    <w:rsid w:val="00F17093"/>
    <w:rsid w:val="00F17FA0"/>
    <w:rsid w:val="00F20568"/>
    <w:rsid w:val="00F20F3F"/>
    <w:rsid w:val="00F2232F"/>
    <w:rsid w:val="00F224F4"/>
    <w:rsid w:val="00F23020"/>
    <w:rsid w:val="00F23C84"/>
    <w:rsid w:val="00F26061"/>
    <w:rsid w:val="00F26078"/>
    <w:rsid w:val="00F264AB"/>
    <w:rsid w:val="00F27266"/>
    <w:rsid w:val="00F3323E"/>
    <w:rsid w:val="00F34E47"/>
    <w:rsid w:val="00F35892"/>
    <w:rsid w:val="00F37A7D"/>
    <w:rsid w:val="00F40213"/>
    <w:rsid w:val="00F4043E"/>
    <w:rsid w:val="00F41918"/>
    <w:rsid w:val="00F44CBC"/>
    <w:rsid w:val="00F451D7"/>
    <w:rsid w:val="00F45A14"/>
    <w:rsid w:val="00F4600C"/>
    <w:rsid w:val="00F50EBC"/>
    <w:rsid w:val="00F51991"/>
    <w:rsid w:val="00F5208A"/>
    <w:rsid w:val="00F521AD"/>
    <w:rsid w:val="00F56AE6"/>
    <w:rsid w:val="00F57031"/>
    <w:rsid w:val="00F65139"/>
    <w:rsid w:val="00F660BA"/>
    <w:rsid w:val="00F6644A"/>
    <w:rsid w:val="00F66BAF"/>
    <w:rsid w:val="00F67501"/>
    <w:rsid w:val="00F67B9F"/>
    <w:rsid w:val="00F70B1A"/>
    <w:rsid w:val="00F7193E"/>
    <w:rsid w:val="00F71F96"/>
    <w:rsid w:val="00F7396C"/>
    <w:rsid w:val="00F7413A"/>
    <w:rsid w:val="00F76843"/>
    <w:rsid w:val="00F8468F"/>
    <w:rsid w:val="00F85AC0"/>
    <w:rsid w:val="00F85DBE"/>
    <w:rsid w:val="00F86897"/>
    <w:rsid w:val="00F869EC"/>
    <w:rsid w:val="00F86FCB"/>
    <w:rsid w:val="00F8738C"/>
    <w:rsid w:val="00F94251"/>
    <w:rsid w:val="00F96200"/>
    <w:rsid w:val="00FA02DD"/>
    <w:rsid w:val="00FA3034"/>
    <w:rsid w:val="00FA4B4F"/>
    <w:rsid w:val="00FA56CB"/>
    <w:rsid w:val="00FA5BC3"/>
    <w:rsid w:val="00FA7546"/>
    <w:rsid w:val="00FA77FA"/>
    <w:rsid w:val="00FB0042"/>
    <w:rsid w:val="00FB0F9C"/>
    <w:rsid w:val="00FB117B"/>
    <w:rsid w:val="00FB126B"/>
    <w:rsid w:val="00FB14FE"/>
    <w:rsid w:val="00FB1681"/>
    <w:rsid w:val="00FB2C27"/>
    <w:rsid w:val="00FB4029"/>
    <w:rsid w:val="00FB4DF2"/>
    <w:rsid w:val="00FB57A9"/>
    <w:rsid w:val="00FB6467"/>
    <w:rsid w:val="00FB6889"/>
    <w:rsid w:val="00FB68B8"/>
    <w:rsid w:val="00FB694B"/>
    <w:rsid w:val="00FC20A0"/>
    <w:rsid w:val="00FC277B"/>
    <w:rsid w:val="00FC2B8B"/>
    <w:rsid w:val="00FC546E"/>
    <w:rsid w:val="00FC7EA8"/>
    <w:rsid w:val="00FD07F8"/>
    <w:rsid w:val="00FD0B51"/>
    <w:rsid w:val="00FD1EEB"/>
    <w:rsid w:val="00FD2746"/>
    <w:rsid w:val="00FD2C1F"/>
    <w:rsid w:val="00FD30D4"/>
    <w:rsid w:val="00FD41CD"/>
    <w:rsid w:val="00FD479B"/>
    <w:rsid w:val="00FD54AC"/>
    <w:rsid w:val="00FD56B5"/>
    <w:rsid w:val="00FD61C0"/>
    <w:rsid w:val="00FD7383"/>
    <w:rsid w:val="00FD7D00"/>
    <w:rsid w:val="00FE041B"/>
    <w:rsid w:val="00FE0511"/>
    <w:rsid w:val="00FE2FF0"/>
    <w:rsid w:val="00FE3F24"/>
    <w:rsid w:val="00FE587D"/>
    <w:rsid w:val="00FE7D7E"/>
    <w:rsid w:val="00FF0701"/>
    <w:rsid w:val="00FF0757"/>
    <w:rsid w:val="00FF2A56"/>
    <w:rsid w:val="00FF4593"/>
    <w:rsid w:val="00FF4636"/>
    <w:rsid w:val="00FF4F11"/>
    <w:rsid w:val="00FF4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34BF579-A9BE-46EC-B525-0FB30822C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B6889"/>
    <w:rPr>
      <w:rFonts w:ascii="Calibri" w:eastAsia="PMingLiU" w:hAnsi="Calibri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C07D0C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C07D0C"/>
  </w:style>
  <w:style w:type="paragraph" w:styleId="Pidipagina">
    <w:name w:val="footer"/>
    <w:basedOn w:val="Normale"/>
    <w:link w:val="PidipaginaCarattere"/>
    <w:uiPriority w:val="99"/>
    <w:semiHidden/>
    <w:unhideWhenUsed/>
    <w:rsid w:val="00C07D0C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C07D0C"/>
  </w:style>
  <w:style w:type="paragraph" w:customStyle="1" w:styleId="Stile">
    <w:name w:val="Stile"/>
    <w:rsid w:val="00FB6889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p\Documents\Carta%20intestata%20Margherita%20di%20Savoia.2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 Margherita di Savoia.2</Template>
  <TotalTime>14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Windows</dc:creator>
  <cp:lastModifiedBy>Utente Windows</cp:lastModifiedBy>
  <cp:revision>1</cp:revision>
  <dcterms:created xsi:type="dcterms:W3CDTF">2018-05-02T12:24:00Z</dcterms:created>
  <dcterms:modified xsi:type="dcterms:W3CDTF">2018-05-02T12:38:00Z</dcterms:modified>
</cp:coreProperties>
</file>