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ADE" w:rsidRPr="00984604" w:rsidRDefault="00487ADE" w:rsidP="00984604">
      <w:pPr>
        <w:jc w:val="center"/>
        <w:rPr>
          <w:rFonts w:ascii="Times New Roman" w:hAnsi="Times New Roman"/>
          <w:b/>
        </w:rPr>
      </w:pPr>
      <w:r w:rsidRPr="00984604">
        <w:rPr>
          <w:rFonts w:ascii="Times New Roman" w:hAnsi="Times New Roman"/>
          <w:b/>
        </w:rPr>
        <w:t>MODULO ADESIONE VISITA D’ISTRUZIONE (alunni maggiorenni) IV e V</w:t>
      </w:r>
    </w:p>
    <w:p w:rsidR="001D28D5" w:rsidRPr="00D3635B" w:rsidRDefault="00487ADE" w:rsidP="001D28D5">
      <w:pPr>
        <w:jc w:val="both"/>
        <w:rPr>
          <w:rFonts w:ascii="Times New Roman" w:hAnsi="Times New Roman"/>
        </w:rPr>
      </w:pPr>
      <w:r w:rsidRPr="00930B07">
        <w:rPr>
          <w:rFonts w:ascii="Times New Roman" w:hAnsi="Times New Roman"/>
        </w:rPr>
        <w:t xml:space="preserve"> Io sottoscritt____ ___________________________________________ alunn____ della classe __________sez._______________ accetto di partecipare alla visita d’istruzione a al </w:t>
      </w:r>
      <w:r w:rsidR="001D28D5" w:rsidRPr="00D3635B">
        <w:rPr>
          <w:rFonts w:ascii="Times New Roman" w:hAnsi="Times New Roman"/>
        </w:rPr>
        <w:t xml:space="preserve">d’istruzione </w:t>
      </w:r>
      <w:r w:rsidR="001D28D5">
        <w:rPr>
          <w:rFonts w:ascii="Times New Roman" w:hAnsi="Times New Roman"/>
        </w:rPr>
        <w:t xml:space="preserve">di 5 gg. </w:t>
      </w:r>
      <w:r w:rsidR="001D28D5" w:rsidRPr="00D3635B">
        <w:rPr>
          <w:rFonts w:ascii="Times New Roman" w:hAnsi="Times New Roman"/>
        </w:rPr>
        <w:t xml:space="preserve">a </w:t>
      </w:r>
      <w:r w:rsidR="001D28D5" w:rsidRPr="00D3635B">
        <w:rPr>
          <w:rFonts w:ascii="Times New Roman" w:hAnsi="Times New Roman"/>
          <w:b/>
        </w:rPr>
        <w:t>Praga</w:t>
      </w:r>
      <w:r w:rsidR="001D28D5" w:rsidRPr="00D3635B">
        <w:rPr>
          <w:rFonts w:ascii="Times New Roman" w:hAnsi="Times New Roman"/>
        </w:rPr>
        <w:t xml:space="preserve">, che si effettuerà </w:t>
      </w:r>
      <w:r w:rsidR="001D28D5">
        <w:rPr>
          <w:rFonts w:ascii="Times New Roman" w:hAnsi="Times New Roman"/>
        </w:rPr>
        <w:t>dal 9 al 20</w:t>
      </w:r>
      <w:r w:rsidR="001D28D5" w:rsidRPr="00D3635B">
        <w:rPr>
          <w:rFonts w:ascii="Times New Roman" w:hAnsi="Times New Roman"/>
        </w:rPr>
        <w:t xml:space="preserve"> dicembre 2015</w:t>
      </w:r>
      <w:r w:rsidR="001D28D5">
        <w:rPr>
          <w:rFonts w:ascii="Times New Roman" w:hAnsi="Times New Roman"/>
        </w:rPr>
        <w:t>.</w:t>
      </w:r>
    </w:p>
    <w:p w:rsidR="00487ADE" w:rsidRPr="00930B07" w:rsidRDefault="00487ADE" w:rsidP="00487ADE">
      <w:pPr>
        <w:jc w:val="both"/>
        <w:rPr>
          <w:rFonts w:ascii="Times New Roman" w:hAnsi="Times New Roman"/>
        </w:rPr>
      </w:pPr>
      <w:r w:rsidRPr="00930B07">
        <w:rPr>
          <w:rFonts w:ascii="Times New Roman" w:hAnsi="Times New Roman"/>
        </w:rPr>
        <w:t xml:space="preserve">Allego alla presente la ricevuta di pagamento dell’acconto di € 110,00 su </w:t>
      </w:r>
      <w:r w:rsidRPr="00372B1F">
        <w:rPr>
          <w:rFonts w:ascii="Times New Roman" w:hAnsi="Times New Roman"/>
          <w:b/>
          <w:sz w:val="18"/>
          <w:szCs w:val="18"/>
        </w:rPr>
        <w:t>IBAN IT06G0100503400000000218100*</w:t>
      </w:r>
      <w:r w:rsidRPr="00372B1F">
        <w:rPr>
          <w:rFonts w:ascii="Times New Roman" w:hAnsi="Times New Roman"/>
          <w:sz w:val="18"/>
          <w:szCs w:val="18"/>
        </w:rPr>
        <w:t xml:space="preserve">.  </w:t>
      </w:r>
      <w:r w:rsidRPr="00930B07">
        <w:rPr>
          <w:rFonts w:ascii="Times New Roman" w:hAnsi="Times New Roman"/>
        </w:rPr>
        <w:t xml:space="preserve">  Mi impegno a versare il saldo nei termini successivamente comunicati. Comunico il seguente numero telefonico _______________________, di un genitore o altro familiare, al quale i docenti accompagnatori potranno rivolgersi in qualsiasi momento per ogni evenienza. </w:t>
      </w:r>
    </w:p>
    <w:p w:rsidR="00487ADE" w:rsidRPr="00930B07" w:rsidRDefault="00487ADE" w:rsidP="00487ADE">
      <w:pPr>
        <w:jc w:val="both"/>
        <w:rPr>
          <w:rFonts w:ascii="Times New Roman" w:hAnsi="Times New Roman"/>
        </w:rPr>
      </w:pPr>
      <w:r w:rsidRPr="00930B07">
        <w:rPr>
          <w:rFonts w:ascii="Times New Roman" w:hAnsi="Times New Roman"/>
        </w:rPr>
        <w:t>Sono consapevole che:</w:t>
      </w:r>
    </w:p>
    <w:p w:rsidR="00487ADE" w:rsidRPr="00930B07" w:rsidRDefault="00487ADE" w:rsidP="00487ADE">
      <w:pPr>
        <w:jc w:val="both"/>
        <w:rPr>
          <w:rFonts w:ascii="Times New Roman" w:hAnsi="Times New Roman"/>
        </w:rPr>
      </w:pPr>
      <w:r w:rsidRPr="00930B07">
        <w:rPr>
          <w:rFonts w:ascii="Times New Roman" w:hAnsi="Times New Roman"/>
        </w:rPr>
        <w:t xml:space="preserve"> </w:t>
      </w:r>
      <w:r w:rsidRPr="00930B07">
        <w:t>‐</w:t>
      </w:r>
      <w:r w:rsidRPr="00930B07">
        <w:rPr>
          <w:rFonts w:ascii="Times New Roman" w:hAnsi="Times New Roman"/>
        </w:rPr>
        <w:t>     ciascun partecipante dovrà mantenere un comportamento responsabile, seguire con puntualità il programma proposto e rispettare le decisioni prese dagli accompagnatori, informandoli circa qualsiasi problema che possa insorgere;</w:t>
      </w:r>
    </w:p>
    <w:p w:rsidR="00487ADE" w:rsidRPr="00930B07" w:rsidRDefault="00487ADE" w:rsidP="00487ADE">
      <w:pPr>
        <w:jc w:val="both"/>
        <w:rPr>
          <w:rFonts w:ascii="Times New Roman" w:hAnsi="Times New Roman"/>
        </w:rPr>
      </w:pPr>
      <w:r w:rsidRPr="00930B07">
        <w:rPr>
          <w:rFonts w:ascii="Times New Roman" w:hAnsi="Times New Roman"/>
        </w:rPr>
        <w:t xml:space="preserve"> - ciascun partecipante è tenuto ad osservare un contegno corretto e rispettoso nei confronti di terzi, accompagnatori e compagni e ad astenersi al commettere atti suscettibili di arrecare danni a cose o alle persone, in autobus, nei locali dell’albergo e comunque in ogni altro momento del viaggio;</w:t>
      </w:r>
    </w:p>
    <w:p w:rsidR="00487ADE" w:rsidRPr="00930B07" w:rsidRDefault="00487ADE" w:rsidP="00487ADE">
      <w:pPr>
        <w:jc w:val="both"/>
        <w:rPr>
          <w:rFonts w:ascii="Times New Roman" w:hAnsi="Times New Roman"/>
        </w:rPr>
      </w:pPr>
      <w:r w:rsidRPr="00930B07">
        <w:rPr>
          <w:rFonts w:ascii="Times New Roman" w:hAnsi="Times New Roman"/>
        </w:rPr>
        <w:t xml:space="preserve">- ciascun partecipante risponde comunque </w:t>
      </w:r>
      <w:r w:rsidRPr="00930B07">
        <w:rPr>
          <w:rFonts w:ascii="Times New Roman" w:hAnsi="Times New Roman"/>
          <w:u w:val="single"/>
        </w:rPr>
        <w:t>in solido</w:t>
      </w:r>
      <w:r w:rsidRPr="00930B07">
        <w:rPr>
          <w:rFonts w:ascii="Times New Roman" w:hAnsi="Times New Roman"/>
        </w:rPr>
        <w:t xml:space="preserve"> di eventuali danni arrecati a persone o cose; </w:t>
      </w:r>
    </w:p>
    <w:p w:rsidR="00487ADE" w:rsidRPr="00930B07" w:rsidRDefault="00487ADE" w:rsidP="00487ADE">
      <w:pPr>
        <w:jc w:val="both"/>
        <w:rPr>
          <w:rFonts w:ascii="Times New Roman" w:hAnsi="Times New Roman"/>
        </w:rPr>
      </w:pPr>
      <w:r w:rsidRPr="00930B07">
        <w:rPr>
          <w:rFonts w:ascii="Times New Roman" w:hAnsi="Times New Roman"/>
        </w:rPr>
        <w:t xml:space="preserve"> - ciascun partecipante è tenuto a rispettare l’orario di riposo notturno astenendosi dall’effettuare turbative e comunque dall’uscire, senza autorizzazione, dall’alloggio assegnatogli. L’orario di riposo notturno è compreso nella fascia oraria 22.30-7.00. Non sono consentite uscite serali oltre le ore 22.30, salvo attività organizzate dalla scuola;</w:t>
      </w:r>
    </w:p>
    <w:p w:rsidR="00487ADE" w:rsidRPr="00930B07" w:rsidRDefault="00487ADE" w:rsidP="00487ADE">
      <w:pPr>
        <w:jc w:val="both"/>
        <w:rPr>
          <w:rFonts w:ascii="Times New Roman" w:hAnsi="Times New Roman"/>
        </w:rPr>
      </w:pPr>
      <w:r w:rsidRPr="00930B07">
        <w:rPr>
          <w:rFonts w:ascii="Times New Roman" w:hAnsi="Times New Roman"/>
        </w:rPr>
        <w:t xml:space="preserve"> - ciascun partecipante si impegna a non assumere né distribuire bevande alcoliche e/o sostanze stupefacenti, che potranno essere in qualunque momento sequestrate dagli accompagnatori, fatto salvo ogni ulteriore provvedimento; </w:t>
      </w:r>
    </w:p>
    <w:p w:rsidR="00487ADE" w:rsidRPr="00930B07" w:rsidRDefault="00487ADE" w:rsidP="00487ADE">
      <w:pPr>
        <w:jc w:val="both"/>
        <w:rPr>
          <w:rFonts w:ascii="Times New Roman" w:hAnsi="Times New Roman"/>
        </w:rPr>
      </w:pPr>
      <w:r w:rsidRPr="00930B07">
        <w:rPr>
          <w:rFonts w:ascii="Times New Roman" w:hAnsi="Times New Roman"/>
        </w:rPr>
        <w:t>- ciascun partecipante si impegna a non utilizzare telefoni cellulari durante lo svolgimento delle attività didattiche e a non allontanarsi dalla comitiva senza espressa autorizzazione di un accompagnatore;</w:t>
      </w:r>
    </w:p>
    <w:p w:rsidR="00487ADE" w:rsidRPr="00930B07" w:rsidRDefault="00487ADE" w:rsidP="00487ADE">
      <w:pPr>
        <w:jc w:val="both"/>
        <w:rPr>
          <w:rFonts w:ascii="Times New Roman" w:hAnsi="Times New Roman"/>
        </w:rPr>
      </w:pPr>
      <w:r w:rsidRPr="00930B07">
        <w:rPr>
          <w:rFonts w:ascii="Times New Roman" w:hAnsi="Times New Roman"/>
        </w:rPr>
        <w:t xml:space="preserve"> - durante il soggiorno gli alunni sono sotto la responsabilità degli insegnanti accompagnatori per tutte le attività da essi organizzati (viaggio, visite guidate), non devono mai abbandonare il gruppo senza il consenso dei docenti. </w:t>
      </w:r>
    </w:p>
    <w:p w:rsidR="00487ADE" w:rsidRPr="00930B07" w:rsidRDefault="00487ADE" w:rsidP="00487ADE">
      <w:pPr>
        <w:jc w:val="both"/>
        <w:rPr>
          <w:rFonts w:ascii="Times New Roman" w:hAnsi="Times New Roman"/>
        </w:rPr>
      </w:pPr>
      <w:r w:rsidRPr="00930B07">
        <w:rPr>
          <w:rFonts w:ascii="Times New Roman" w:hAnsi="Times New Roman"/>
        </w:rPr>
        <w:t xml:space="preserve">Napoli li, _________________ </w:t>
      </w:r>
      <w:r w:rsidRPr="00930B07">
        <w:rPr>
          <w:rFonts w:ascii="Times New Roman" w:hAnsi="Times New Roman"/>
        </w:rPr>
        <w:tab/>
      </w:r>
      <w:r w:rsidRPr="00930B07">
        <w:rPr>
          <w:rFonts w:ascii="Times New Roman" w:hAnsi="Times New Roman"/>
        </w:rPr>
        <w:tab/>
        <w:t xml:space="preserve">Firma dello studente _____________________________________ </w:t>
      </w:r>
    </w:p>
    <w:p w:rsidR="00487ADE" w:rsidRPr="00930B07" w:rsidRDefault="00487ADE" w:rsidP="00487ADE">
      <w:pPr>
        <w:ind w:left="2832" w:firstLine="708"/>
        <w:jc w:val="both"/>
        <w:rPr>
          <w:rFonts w:ascii="Times New Roman" w:hAnsi="Times New Roman"/>
        </w:rPr>
      </w:pPr>
      <w:r w:rsidRPr="00930B07">
        <w:rPr>
          <w:rFonts w:ascii="Times New Roman" w:hAnsi="Times New Roman"/>
        </w:rPr>
        <w:t>Per presa visione Firma di un genitore ________________________</w:t>
      </w:r>
    </w:p>
    <w:p w:rsidR="00C07D0C" w:rsidRPr="00487ADE" w:rsidRDefault="00487ADE" w:rsidP="00487ADE">
      <w:pPr>
        <w:jc w:val="both"/>
      </w:pPr>
      <w:r w:rsidRPr="00930B07">
        <w:rPr>
          <w:rFonts w:ascii="Times New Roman" w:hAnsi="Times New Roman"/>
        </w:rPr>
        <w:t xml:space="preserve">* LE SPESE DI BONIFICO SONO PARI A 0 QUALORA IL VERSAMENTO VENGA EFFETTUATO SU UN QUALUNQUE SPORTELLO BNL  APPONENDO IL  </w:t>
      </w:r>
      <w:r w:rsidRPr="00930B07">
        <w:rPr>
          <w:rFonts w:ascii="Times New Roman" w:hAnsi="Times New Roman"/>
          <w:i/>
        </w:rPr>
        <w:t>CODICE PROTEO</w:t>
      </w:r>
      <w:r w:rsidRPr="00930B07">
        <w:rPr>
          <w:rFonts w:ascii="Times New Roman" w:hAnsi="Times New Roman"/>
        </w:rPr>
        <w:t xml:space="preserve"> </w:t>
      </w:r>
      <w:r w:rsidRPr="00930B07">
        <w:rPr>
          <w:rFonts w:ascii="Times New Roman" w:hAnsi="Times New Roman"/>
          <w:b/>
          <w:u w:val="single"/>
        </w:rPr>
        <w:t>5003</w:t>
      </w:r>
      <w:r w:rsidRPr="00930B07">
        <w:rPr>
          <w:rFonts w:ascii="Times New Roman" w:hAnsi="Times New Roman"/>
        </w:rPr>
        <w:t xml:space="preserve">  SUL MODELLO</w:t>
      </w:r>
    </w:p>
    <w:sectPr w:rsidR="00C07D0C" w:rsidRPr="00487ADE" w:rsidSect="0011605C">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EF1" w:rsidRDefault="00604EF1" w:rsidP="00C07D0C">
      <w:pPr>
        <w:spacing w:after="0" w:line="240" w:lineRule="auto"/>
      </w:pPr>
      <w:r>
        <w:separator/>
      </w:r>
    </w:p>
  </w:endnote>
  <w:endnote w:type="continuationSeparator" w:id="1">
    <w:p w:rsidR="00604EF1" w:rsidRDefault="00604EF1" w:rsidP="00C07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EF1" w:rsidRDefault="00604EF1" w:rsidP="00C07D0C">
      <w:pPr>
        <w:spacing w:after="0" w:line="240" w:lineRule="auto"/>
      </w:pPr>
      <w:r>
        <w:separator/>
      </w:r>
    </w:p>
  </w:footnote>
  <w:footnote w:type="continuationSeparator" w:id="1">
    <w:p w:rsidR="00604EF1" w:rsidRDefault="00604EF1" w:rsidP="00C07D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D0C" w:rsidRDefault="006875A8">
    <w:pPr>
      <w:pStyle w:val="Intestazione"/>
    </w:pPr>
    <w:r>
      <w:rPr>
        <w:noProof/>
        <w:lang w:eastAsia="it-IT"/>
      </w:rPr>
      <w:drawing>
        <wp:anchor distT="0" distB="0" distL="114300" distR="114300" simplePos="0" relativeHeight="251657728" behindDoc="0" locked="0" layoutInCell="1" allowOverlap="1">
          <wp:simplePos x="0" y="0"/>
          <wp:positionH relativeFrom="column">
            <wp:posOffset>465455</wp:posOffset>
          </wp:positionH>
          <wp:positionV relativeFrom="paragraph">
            <wp:posOffset>-363220</wp:posOffset>
          </wp:positionV>
          <wp:extent cx="5222240" cy="1828800"/>
          <wp:effectExtent l="1905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srcRect/>
                  <a:stretch>
                    <a:fillRect/>
                  </a:stretch>
                </pic:blipFill>
                <pic:spPr bwMode="auto">
                  <a:xfrm>
                    <a:off x="0" y="0"/>
                    <a:ext cx="5222240" cy="1828800"/>
                  </a:xfrm>
                  <a:prstGeom prst="rect">
                    <a:avLst/>
                  </a:prstGeom>
                  <a:noFill/>
                  <a:ln w="9525">
                    <a:noFill/>
                    <a:miter lim="800000"/>
                    <a:headEnd/>
                    <a:tailEnd/>
                  </a:ln>
                </pic:spPr>
              </pic:pic>
            </a:graphicData>
          </a:graphic>
        </wp:anchor>
      </w:drawing>
    </w: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attachedTemplate r:id="rId1"/>
  <w:defaultTabStop w:val="708"/>
  <w:hyphenationZone w:val="283"/>
  <w:characterSpacingControl w:val="doNotCompress"/>
  <w:hdrShapeDefaults>
    <o:shapedefaults v:ext="edit" spidmax="6146"/>
  </w:hdrShapeDefaults>
  <w:footnotePr>
    <w:footnote w:id="0"/>
    <w:footnote w:id="1"/>
  </w:footnotePr>
  <w:endnotePr>
    <w:endnote w:id="0"/>
    <w:endnote w:id="1"/>
  </w:endnotePr>
  <w:compat/>
  <w:rsids>
    <w:rsidRoot w:val="00984604"/>
    <w:rsid w:val="0000079B"/>
    <w:rsid w:val="00003522"/>
    <w:rsid w:val="00004448"/>
    <w:rsid w:val="00006DAA"/>
    <w:rsid w:val="0000715D"/>
    <w:rsid w:val="000072E5"/>
    <w:rsid w:val="000117D9"/>
    <w:rsid w:val="00011F6F"/>
    <w:rsid w:val="00013EBE"/>
    <w:rsid w:val="00016B26"/>
    <w:rsid w:val="000221F0"/>
    <w:rsid w:val="000223C6"/>
    <w:rsid w:val="00022B1E"/>
    <w:rsid w:val="000233A2"/>
    <w:rsid w:val="00025496"/>
    <w:rsid w:val="000261C4"/>
    <w:rsid w:val="00026B23"/>
    <w:rsid w:val="00030351"/>
    <w:rsid w:val="00031613"/>
    <w:rsid w:val="00033F81"/>
    <w:rsid w:val="00035A1D"/>
    <w:rsid w:val="00035D5B"/>
    <w:rsid w:val="00040728"/>
    <w:rsid w:val="00040761"/>
    <w:rsid w:val="00040FB1"/>
    <w:rsid w:val="0004156C"/>
    <w:rsid w:val="000446D0"/>
    <w:rsid w:val="00044886"/>
    <w:rsid w:val="00044D8E"/>
    <w:rsid w:val="00046EB5"/>
    <w:rsid w:val="00047413"/>
    <w:rsid w:val="00047E2A"/>
    <w:rsid w:val="000501DB"/>
    <w:rsid w:val="000518D0"/>
    <w:rsid w:val="000539DA"/>
    <w:rsid w:val="00053ED4"/>
    <w:rsid w:val="00055627"/>
    <w:rsid w:val="00056ECC"/>
    <w:rsid w:val="00057F3B"/>
    <w:rsid w:val="00060174"/>
    <w:rsid w:val="00061012"/>
    <w:rsid w:val="000610C1"/>
    <w:rsid w:val="00061CFD"/>
    <w:rsid w:val="000622E6"/>
    <w:rsid w:val="000631FF"/>
    <w:rsid w:val="000649E8"/>
    <w:rsid w:val="00065611"/>
    <w:rsid w:val="00067D37"/>
    <w:rsid w:val="00074842"/>
    <w:rsid w:val="00074C88"/>
    <w:rsid w:val="00081517"/>
    <w:rsid w:val="0008186E"/>
    <w:rsid w:val="00081C7C"/>
    <w:rsid w:val="0008370F"/>
    <w:rsid w:val="0008575F"/>
    <w:rsid w:val="00085F71"/>
    <w:rsid w:val="0008709E"/>
    <w:rsid w:val="000879BF"/>
    <w:rsid w:val="00090604"/>
    <w:rsid w:val="00091696"/>
    <w:rsid w:val="000943E3"/>
    <w:rsid w:val="00095A3A"/>
    <w:rsid w:val="000971BD"/>
    <w:rsid w:val="000A1781"/>
    <w:rsid w:val="000A3BA4"/>
    <w:rsid w:val="000A3DD2"/>
    <w:rsid w:val="000A7052"/>
    <w:rsid w:val="000B01EC"/>
    <w:rsid w:val="000B089A"/>
    <w:rsid w:val="000B153D"/>
    <w:rsid w:val="000B31F7"/>
    <w:rsid w:val="000B3323"/>
    <w:rsid w:val="000B6523"/>
    <w:rsid w:val="000C0432"/>
    <w:rsid w:val="000C1BD7"/>
    <w:rsid w:val="000C1EE7"/>
    <w:rsid w:val="000C2C87"/>
    <w:rsid w:val="000C3F12"/>
    <w:rsid w:val="000C6C0B"/>
    <w:rsid w:val="000D02AD"/>
    <w:rsid w:val="000D515C"/>
    <w:rsid w:val="000D7573"/>
    <w:rsid w:val="000D77B2"/>
    <w:rsid w:val="000E0BB7"/>
    <w:rsid w:val="000E10D5"/>
    <w:rsid w:val="000E3F0B"/>
    <w:rsid w:val="000E417C"/>
    <w:rsid w:val="000E5D99"/>
    <w:rsid w:val="000E6DCB"/>
    <w:rsid w:val="000E6EB7"/>
    <w:rsid w:val="000F0E24"/>
    <w:rsid w:val="000F2C14"/>
    <w:rsid w:val="000F30BC"/>
    <w:rsid w:val="000F4266"/>
    <w:rsid w:val="000F4E59"/>
    <w:rsid w:val="000F7EE3"/>
    <w:rsid w:val="0010036E"/>
    <w:rsid w:val="00100E2A"/>
    <w:rsid w:val="00101CE2"/>
    <w:rsid w:val="001050A8"/>
    <w:rsid w:val="00105484"/>
    <w:rsid w:val="00106995"/>
    <w:rsid w:val="00110DB1"/>
    <w:rsid w:val="00111B50"/>
    <w:rsid w:val="001133F4"/>
    <w:rsid w:val="001141AA"/>
    <w:rsid w:val="001145B0"/>
    <w:rsid w:val="00114B7D"/>
    <w:rsid w:val="00115332"/>
    <w:rsid w:val="0011605C"/>
    <w:rsid w:val="00122C26"/>
    <w:rsid w:val="00122C64"/>
    <w:rsid w:val="001232EF"/>
    <w:rsid w:val="001236A4"/>
    <w:rsid w:val="001247A9"/>
    <w:rsid w:val="00127156"/>
    <w:rsid w:val="00127277"/>
    <w:rsid w:val="00127454"/>
    <w:rsid w:val="00130EB3"/>
    <w:rsid w:val="0013194E"/>
    <w:rsid w:val="00131A3E"/>
    <w:rsid w:val="00133806"/>
    <w:rsid w:val="00134D30"/>
    <w:rsid w:val="0014021A"/>
    <w:rsid w:val="00140BDF"/>
    <w:rsid w:val="00141C37"/>
    <w:rsid w:val="00142EA7"/>
    <w:rsid w:val="00143DC8"/>
    <w:rsid w:val="0015091D"/>
    <w:rsid w:val="00150DCC"/>
    <w:rsid w:val="00151D8B"/>
    <w:rsid w:val="00154374"/>
    <w:rsid w:val="001547B3"/>
    <w:rsid w:val="0015491C"/>
    <w:rsid w:val="001552ED"/>
    <w:rsid w:val="001608A3"/>
    <w:rsid w:val="00162B1C"/>
    <w:rsid w:val="00165493"/>
    <w:rsid w:val="00165DC5"/>
    <w:rsid w:val="001666E7"/>
    <w:rsid w:val="00166984"/>
    <w:rsid w:val="00167950"/>
    <w:rsid w:val="00167CCE"/>
    <w:rsid w:val="00167CF0"/>
    <w:rsid w:val="001734D7"/>
    <w:rsid w:val="00173753"/>
    <w:rsid w:val="00175A16"/>
    <w:rsid w:val="00176329"/>
    <w:rsid w:val="00180301"/>
    <w:rsid w:val="00180458"/>
    <w:rsid w:val="00180C3B"/>
    <w:rsid w:val="00180DBB"/>
    <w:rsid w:val="0018120F"/>
    <w:rsid w:val="001814E9"/>
    <w:rsid w:val="0018236A"/>
    <w:rsid w:val="00182B57"/>
    <w:rsid w:val="0018578C"/>
    <w:rsid w:val="00186F50"/>
    <w:rsid w:val="00187860"/>
    <w:rsid w:val="001879B5"/>
    <w:rsid w:val="001916D7"/>
    <w:rsid w:val="00191DC7"/>
    <w:rsid w:val="001920BD"/>
    <w:rsid w:val="0019425F"/>
    <w:rsid w:val="00194677"/>
    <w:rsid w:val="0019514A"/>
    <w:rsid w:val="001964B9"/>
    <w:rsid w:val="001A53BD"/>
    <w:rsid w:val="001A5F22"/>
    <w:rsid w:val="001A6147"/>
    <w:rsid w:val="001B0875"/>
    <w:rsid w:val="001B0AE1"/>
    <w:rsid w:val="001B295A"/>
    <w:rsid w:val="001C0E4D"/>
    <w:rsid w:val="001C3399"/>
    <w:rsid w:val="001C3816"/>
    <w:rsid w:val="001C44AC"/>
    <w:rsid w:val="001C54C3"/>
    <w:rsid w:val="001C5979"/>
    <w:rsid w:val="001C6952"/>
    <w:rsid w:val="001C7D38"/>
    <w:rsid w:val="001D28D5"/>
    <w:rsid w:val="001D3651"/>
    <w:rsid w:val="001D4B0A"/>
    <w:rsid w:val="001D57DC"/>
    <w:rsid w:val="001D60FE"/>
    <w:rsid w:val="001D65A3"/>
    <w:rsid w:val="001D732A"/>
    <w:rsid w:val="001E019F"/>
    <w:rsid w:val="001E132A"/>
    <w:rsid w:val="001E1751"/>
    <w:rsid w:val="001E2101"/>
    <w:rsid w:val="001E31A3"/>
    <w:rsid w:val="001E3D20"/>
    <w:rsid w:val="001E405C"/>
    <w:rsid w:val="001E61A7"/>
    <w:rsid w:val="001E72C5"/>
    <w:rsid w:val="001F26FF"/>
    <w:rsid w:val="001F4298"/>
    <w:rsid w:val="001F4587"/>
    <w:rsid w:val="001F48B0"/>
    <w:rsid w:val="001F7155"/>
    <w:rsid w:val="001F7E68"/>
    <w:rsid w:val="00200088"/>
    <w:rsid w:val="0020080A"/>
    <w:rsid w:val="00202A1C"/>
    <w:rsid w:val="00202B44"/>
    <w:rsid w:val="002048CF"/>
    <w:rsid w:val="00205219"/>
    <w:rsid w:val="00206507"/>
    <w:rsid w:val="002078BA"/>
    <w:rsid w:val="0021305A"/>
    <w:rsid w:val="00213559"/>
    <w:rsid w:val="0021395A"/>
    <w:rsid w:val="00217842"/>
    <w:rsid w:val="00220D66"/>
    <w:rsid w:val="00222A6F"/>
    <w:rsid w:val="00222B62"/>
    <w:rsid w:val="002243CD"/>
    <w:rsid w:val="00226008"/>
    <w:rsid w:val="002260C7"/>
    <w:rsid w:val="00226E20"/>
    <w:rsid w:val="00231259"/>
    <w:rsid w:val="00233D6D"/>
    <w:rsid w:val="00237F8A"/>
    <w:rsid w:val="0024008F"/>
    <w:rsid w:val="00241041"/>
    <w:rsid w:val="00241C3A"/>
    <w:rsid w:val="00241CAD"/>
    <w:rsid w:val="002426C1"/>
    <w:rsid w:val="00243141"/>
    <w:rsid w:val="00243C90"/>
    <w:rsid w:val="00244203"/>
    <w:rsid w:val="002452AF"/>
    <w:rsid w:val="00246AFE"/>
    <w:rsid w:val="00247025"/>
    <w:rsid w:val="0024765B"/>
    <w:rsid w:val="002476C2"/>
    <w:rsid w:val="00253242"/>
    <w:rsid w:val="00253DB0"/>
    <w:rsid w:val="00253ED5"/>
    <w:rsid w:val="00255E10"/>
    <w:rsid w:val="002574E0"/>
    <w:rsid w:val="00262569"/>
    <w:rsid w:val="0026353F"/>
    <w:rsid w:val="0026354B"/>
    <w:rsid w:val="0026428B"/>
    <w:rsid w:val="002666D2"/>
    <w:rsid w:val="002668B2"/>
    <w:rsid w:val="002714B3"/>
    <w:rsid w:val="00273E79"/>
    <w:rsid w:val="00275AC7"/>
    <w:rsid w:val="00275C2F"/>
    <w:rsid w:val="00281FAB"/>
    <w:rsid w:val="002828D2"/>
    <w:rsid w:val="00282BC5"/>
    <w:rsid w:val="002836DF"/>
    <w:rsid w:val="002843AE"/>
    <w:rsid w:val="00290039"/>
    <w:rsid w:val="00291DD9"/>
    <w:rsid w:val="00292CBE"/>
    <w:rsid w:val="00293890"/>
    <w:rsid w:val="0029643A"/>
    <w:rsid w:val="002A0AFB"/>
    <w:rsid w:val="002A2CBF"/>
    <w:rsid w:val="002A3B2E"/>
    <w:rsid w:val="002A48D4"/>
    <w:rsid w:val="002A61E8"/>
    <w:rsid w:val="002A6314"/>
    <w:rsid w:val="002A7317"/>
    <w:rsid w:val="002A736F"/>
    <w:rsid w:val="002B01B2"/>
    <w:rsid w:val="002B0326"/>
    <w:rsid w:val="002B087D"/>
    <w:rsid w:val="002B1625"/>
    <w:rsid w:val="002B1DF4"/>
    <w:rsid w:val="002B35A1"/>
    <w:rsid w:val="002B3C48"/>
    <w:rsid w:val="002B41DE"/>
    <w:rsid w:val="002B5C30"/>
    <w:rsid w:val="002B65CF"/>
    <w:rsid w:val="002B675E"/>
    <w:rsid w:val="002B6DA7"/>
    <w:rsid w:val="002B7DF8"/>
    <w:rsid w:val="002C2C2E"/>
    <w:rsid w:val="002C4512"/>
    <w:rsid w:val="002C4A9F"/>
    <w:rsid w:val="002C4FFE"/>
    <w:rsid w:val="002C608B"/>
    <w:rsid w:val="002D091C"/>
    <w:rsid w:val="002D0B42"/>
    <w:rsid w:val="002D186F"/>
    <w:rsid w:val="002D2B89"/>
    <w:rsid w:val="002D4373"/>
    <w:rsid w:val="002E032C"/>
    <w:rsid w:val="002E259A"/>
    <w:rsid w:val="002E5844"/>
    <w:rsid w:val="002E585D"/>
    <w:rsid w:val="002E65F5"/>
    <w:rsid w:val="002E745B"/>
    <w:rsid w:val="002F00B9"/>
    <w:rsid w:val="002F0725"/>
    <w:rsid w:val="002F0F16"/>
    <w:rsid w:val="002F114F"/>
    <w:rsid w:val="002F1421"/>
    <w:rsid w:val="002F1728"/>
    <w:rsid w:val="002F1B36"/>
    <w:rsid w:val="002F2DB4"/>
    <w:rsid w:val="002F46EA"/>
    <w:rsid w:val="0030154F"/>
    <w:rsid w:val="00301AFD"/>
    <w:rsid w:val="003029D7"/>
    <w:rsid w:val="003029FD"/>
    <w:rsid w:val="00303F8E"/>
    <w:rsid w:val="00304F21"/>
    <w:rsid w:val="00305161"/>
    <w:rsid w:val="00305531"/>
    <w:rsid w:val="00305884"/>
    <w:rsid w:val="00305BC1"/>
    <w:rsid w:val="00305E6A"/>
    <w:rsid w:val="003070AB"/>
    <w:rsid w:val="003072B1"/>
    <w:rsid w:val="0031056F"/>
    <w:rsid w:val="00311DA3"/>
    <w:rsid w:val="00311F11"/>
    <w:rsid w:val="00313823"/>
    <w:rsid w:val="00314958"/>
    <w:rsid w:val="00315F14"/>
    <w:rsid w:val="0032025B"/>
    <w:rsid w:val="00321AFF"/>
    <w:rsid w:val="00321E65"/>
    <w:rsid w:val="003222AB"/>
    <w:rsid w:val="00323274"/>
    <w:rsid w:val="003242C6"/>
    <w:rsid w:val="003256BE"/>
    <w:rsid w:val="003257DC"/>
    <w:rsid w:val="00326BAF"/>
    <w:rsid w:val="003327EC"/>
    <w:rsid w:val="00332C3E"/>
    <w:rsid w:val="0033329C"/>
    <w:rsid w:val="00335020"/>
    <w:rsid w:val="00337EB3"/>
    <w:rsid w:val="00341C2E"/>
    <w:rsid w:val="00343B36"/>
    <w:rsid w:val="003443BE"/>
    <w:rsid w:val="00346987"/>
    <w:rsid w:val="00347763"/>
    <w:rsid w:val="003518AD"/>
    <w:rsid w:val="00351F13"/>
    <w:rsid w:val="00351F26"/>
    <w:rsid w:val="00353707"/>
    <w:rsid w:val="003539AE"/>
    <w:rsid w:val="003542D1"/>
    <w:rsid w:val="003545C1"/>
    <w:rsid w:val="00355567"/>
    <w:rsid w:val="0035621D"/>
    <w:rsid w:val="0035635A"/>
    <w:rsid w:val="00361733"/>
    <w:rsid w:val="00362A6B"/>
    <w:rsid w:val="00362D0A"/>
    <w:rsid w:val="0036579E"/>
    <w:rsid w:val="00370091"/>
    <w:rsid w:val="00371DE4"/>
    <w:rsid w:val="00372B1F"/>
    <w:rsid w:val="00372FF8"/>
    <w:rsid w:val="00373F5B"/>
    <w:rsid w:val="0037405E"/>
    <w:rsid w:val="00381088"/>
    <w:rsid w:val="00382B0A"/>
    <w:rsid w:val="003842E6"/>
    <w:rsid w:val="00387A12"/>
    <w:rsid w:val="003907D9"/>
    <w:rsid w:val="00391096"/>
    <w:rsid w:val="00391863"/>
    <w:rsid w:val="00393B40"/>
    <w:rsid w:val="00396350"/>
    <w:rsid w:val="00396C6A"/>
    <w:rsid w:val="003A0155"/>
    <w:rsid w:val="003A080C"/>
    <w:rsid w:val="003A28D5"/>
    <w:rsid w:val="003A3340"/>
    <w:rsid w:val="003A4869"/>
    <w:rsid w:val="003A4CE2"/>
    <w:rsid w:val="003A7B29"/>
    <w:rsid w:val="003A7CC1"/>
    <w:rsid w:val="003B04FE"/>
    <w:rsid w:val="003B0DA5"/>
    <w:rsid w:val="003B356C"/>
    <w:rsid w:val="003B3E47"/>
    <w:rsid w:val="003B5924"/>
    <w:rsid w:val="003B5D66"/>
    <w:rsid w:val="003C3551"/>
    <w:rsid w:val="003C3DFA"/>
    <w:rsid w:val="003C5401"/>
    <w:rsid w:val="003C55FB"/>
    <w:rsid w:val="003C6238"/>
    <w:rsid w:val="003C6307"/>
    <w:rsid w:val="003C71CA"/>
    <w:rsid w:val="003D0130"/>
    <w:rsid w:val="003D04A7"/>
    <w:rsid w:val="003D22DD"/>
    <w:rsid w:val="003D3AC1"/>
    <w:rsid w:val="003D3BDB"/>
    <w:rsid w:val="003D3EA5"/>
    <w:rsid w:val="003D3FD2"/>
    <w:rsid w:val="003D5823"/>
    <w:rsid w:val="003D63B2"/>
    <w:rsid w:val="003D6E4E"/>
    <w:rsid w:val="003E0051"/>
    <w:rsid w:val="003E19FF"/>
    <w:rsid w:val="003E2147"/>
    <w:rsid w:val="003E26AD"/>
    <w:rsid w:val="003E43FA"/>
    <w:rsid w:val="003E490E"/>
    <w:rsid w:val="003E4B02"/>
    <w:rsid w:val="003E73C0"/>
    <w:rsid w:val="003E7A49"/>
    <w:rsid w:val="003F4839"/>
    <w:rsid w:val="003F5BE9"/>
    <w:rsid w:val="003F641E"/>
    <w:rsid w:val="003F704A"/>
    <w:rsid w:val="0040065F"/>
    <w:rsid w:val="00400B04"/>
    <w:rsid w:val="004011FE"/>
    <w:rsid w:val="00401F83"/>
    <w:rsid w:val="00403BD0"/>
    <w:rsid w:val="004043F6"/>
    <w:rsid w:val="0040474D"/>
    <w:rsid w:val="00406E41"/>
    <w:rsid w:val="00410D13"/>
    <w:rsid w:val="0041117F"/>
    <w:rsid w:val="004124E3"/>
    <w:rsid w:val="004140C1"/>
    <w:rsid w:val="00414E6F"/>
    <w:rsid w:val="00416C24"/>
    <w:rsid w:val="00417FBF"/>
    <w:rsid w:val="00421035"/>
    <w:rsid w:val="00421971"/>
    <w:rsid w:val="00424134"/>
    <w:rsid w:val="00424A73"/>
    <w:rsid w:val="004257EC"/>
    <w:rsid w:val="00426182"/>
    <w:rsid w:val="004271BC"/>
    <w:rsid w:val="00427701"/>
    <w:rsid w:val="00433809"/>
    <w:rsid w:val="00433E95"/>
    <w:rsid w:val="00433F8F"/>
    <w:rsid w:val="00435D5A"/>
    <w:rsid w:val="0043681E"/>
    <w:rsid w:val="00436B1D"/>
    <w:rsid w:val="00437872"/>
    <w:rsid w:val="0044049B"/>
    <w:rsid w:val="00440669"/>
    <w:rsid w:val="0044178B"/>
    <w:rsid w:val="00441A2E"/>
    <w:rsid w:val="00442C67"/>
    <w:rsid w:val="00442CE4"/>
    <w:rsid w:val="00442D82"/>
    <w:rsid w:val="0044415A"/>
    <w:rsid w:val="0044439F"/>
    <w:rsid w:val="004460F4"/>
    <w:rsid w:val="004475DA"/>
    <w:rsid w:val="004516AD"/>
    <w:rsid w:val="00451A31"/>
    <w:rsid w:val="004532C0"/>
    <w:rsid w:val="00453E7E"/>
    <w:rsid w:val="00457881"/>
    <w:rsid w:val="00461614"/>
    <w:rsid w:val="00462AAC"/>
    <w:rsid w:val="00463850"/>
    <w:rsid w:val="00463CA0"/>
    <w:rsid w:val="0047252B"/>
    <w:rsid w:val="00473501"/>
    <w:rsid w:val="004736DD"/>
    <w:rsid w:val="0047449E"/>
    <w:rsid w:val="004759F0"/>
    <w:rsid w:val="004765B6"/>
    <w:rsid w:val="00476D69"/>
    <w:rsid w:val="00480996"/>
    <w:rsid w:val="004810F8"/>
    <w:rsid w:val="00481B1D"/>
    <w:rsid w:val="0048201F"/>
    <w:rsid w:val="00482F1A"/>
    <w:rsid w:val="004844CF"/>
    <w:rsid w:val="004844F2"/>
    <w:rsid w:val="00486CC9"/>
    <w:rsid w:val="00487736"/>
    <w:rsid w:val="00487ADE"/>
    <w:rsid w:val="00492BE6"/>
    <w:rsid w:val="004958A1"/>
    <w:rsid w:val="0049785E"/>
    <w:rsid w:val="004A3739"/>
    <w:rsid w:val="004A6B9D"/>
    <w:rsid w:val="004B017F"/>
    <w:rsid w:val="004B242E"/>
    <w:rsid w:val="004B2A6E"/>
    <w:rsid w:val="004B37DE"/>
    <w:rsid w:val="004B443B"/>
    <w:rsid w:val="004B4DBE"/>
    <w:rsid w:val="004B6992"/>
    <w:rsid w:val="004C103E"/>
    <w:rsid w:val="004C19A6"/>
    <w:rsid w:val="004C24D1"/>
    <w:rsid w:val="004C37C0"/>
    <w:rsid w:val="004C4510"/>
    <w:rsid w:val="004C493F"/>
    <w:rsid w:val="004C5C3C"/>
    <w:rsid w:val="004C64E7"/>
    <w:rsid w:val="004C64F7"/>
    <w:rsid w:val="004D0933"/>
    <w:rsid w:val="004D1598"/>
    <w:rsid w:val="004D15CB"/>
    <w:rsid w:val="004D18B0"/>
    <w:rsid w:val="004D1E70"/>
    <w:rsid w:val="004D2DC1"/>
    <w:rsid w:val="004D33C7"/>
    <w:rsid w:val="004D6B62"/>
    <w:rsid w:val="004E1596"/>
    <w:rsid w:val="004E1988"/>
    <w:rsid w:val="004E4701"/>
    <w:rsid w:val="004E4E54"/>
    <w:rsid w:val="004E4F1F"/>
    <w:rsid w:val="004E545A"/>
    <w:rsid w:val="004E753D"/>
    <w:rsid w:val="004F097C"/>
    <w:rsid w:val="004F1D1A"/>
    <w:rsid w:val="004F2C81"/>
    <w:rsid w:val="004F365C"/>
    <w:rsid w:val="004F5126"/>
    <w:rsid w:val="004F5813"/>
    <w:rsid w:val="004F7D4C"/>
    <w:rsid w:val="0050066F"/>
    <w:rsid w:val="00501995"/>
    <w:rsid w:val="00502277"/>
    <w:rsid w:val="00502507"/>
    <w:rsid w:val="00505203"/>
    <w:rsid w:val="005065AD"/>
    <w:rsid w:val="00507C2A"/>
    <w:rsid w:val="00507FB2"/>
    <w:rsid w:val="00510A3C"/>
    <w:rsid w:val="00511A50"/>
    <w:rsid w:val="00511FCC"/>
    <w:rsid w:val="0051598F"/>
    <w:rsid w:val="005174CC"/>
    <w:rsid w:val="00521612"/>
    <w:rsid w:val="00521AB8"/>
    <w:rsid w:val="0052351D"/>
    <w:rsid w:val="00523933"/>
    <w:rsid w:val="00524FEF"/>
    <w:rsid w:val="005322D1"/>
    <w:rsid w:val="005329A6"/>
    <w:rsid w:val="005347A5"/>
    <w:rsid w:val="00534E77"/>
    <w:rsid w:val="00536D00"/>
    <w:rsid w:val="00536F76"/>
    <w:rsid w:val="00537317"/>
    <w:rsid w:val="00537331"/>
    <w:rsid w:val="00537AF8"/>
    <w:rsid w:val="005419B4"/>
    <w:rsid w:val="00543C83"/>
    <w:rsid w:val="00545FFD"/>
    <w:rsid w:val="00547666"/>
    <w:rsid w:val="0055228A"/>
    <w:rsid w:val="005525DD"/>
    <w:rsid w:val="00554284"/>
    <w:rsid w:val="005553E6"/>
    <w:rsid w:val="0055570C"/>
    <w:rsid w:val="005560DF"/>
    <w:rsid w:val="00556485"/>
    <w:rsid w:val="0055668F"/>
    <w:rsid w:val="00560C5F"/>
    <w:rsid w:val="00563C92"/>
    <w:rsid w:val="005640E1"/>
    <w:rsid w:val="00564E11"/>
    <w:rsid w:val="00565685"/>
    <w:rsid w:val="00566A93"/>
    <w:rsid w:val="00567003"/>
    <w:rsid w:val="00570F86"/>
    <w:rsid w:val="00574EF2"/>
    <w:rsid w:val="005755C9"/>
    <w:rsid w:val="00577226"/>
    <w:rsid w:val="00581E02"/>
    <w:rsid w:val="0058436B"/>
    <w:rsid w:val="0058739B"/>
    <w:rsid w:val="0058748A"/>
    <w:rsid w:val="00587B04"/>
    <w:rsid w:val="0059049A"/>
    <w:rsid w:val="0059111F"/>
    <w:rsid w:val="00591ED3"/>
    <w:rsid w:val="00592785"/>
    <w:rsid w:val="00593D16"/>
    <w:rsid w:val="00595036"/>
    <w:rsid w:val="00596398"/>
    <w:rsid w:val="00596F88"/>
    <w:rsid w:val="005972CA"/>
    <w:rsid w:val="00597FAC"/>
    <w:rsid w:val="005A1FBD"/>
    <w:rsid w:val="005A3C62"/>
    <w:rsid w:val="005A5615"/>
    <w:rsid w:val="005A7167"/>
    <w:rsid w:val="005B2A8B"/>
    <w:rsid w:val="005B4C55"/>
    <w:rsid w:val="005B5CA6"/>
    <w:rsid w:val="005B73CD"/>
    <w:rsid w:val="005C0922"/>
    <w:rsid w:val="005C0CAE"/>
    <w:rsid w:val="005C2534"/>
    <w:rsid w:val="005C254D"/>
    <w:rsid w:val="005C25B2"/>
    <w:rsid w:val="005C3DE9"/>
    <w:rsid w:val="005C4040"/>
    <w:rsid w:val="005C4AF6"/>
    <w:rsid w:val="005C4C37"/>
    <w:rsid w:val="005C54B3"/>
    <w:rsid w:val="005D02DD"/>
    <w:rsid w:val="005D245C"/>
    <w:rsid w:val="005D28BC"/>
    <w:rsid w:val="005D57DA"/>
    <w:rsid w:val="005D61C2"/>
    <w:rsid w:val="005E07F9"/>
    <w:rsid w:val="005E426A"/>
    <w:rsid w:val="005E4734"/>
    <w:rsid w:val="005E486F"/>
    <w:rsid w:val="005E526E"/>
    <w:rsid w:val="005E57C2"/>
    <w:rsid w:val="005E58A1"/>
    <w:rsid w:val="005E78B3"/>
    <w:rsid w:val="005E7A25"/>
    <w:rsid w:val="005F0A0B"/>
    <w:rsid w:val="005F1351"/>
    <w:rsid w:val="005F1718"/>
    <w:rsid w:val="005F2A50"/>
    <w:rsid w:val="005F33AC"/>
    <w:rsid w:val="005F519E"/>
    <w:rsid w:val="005F6155"/>
    <w:rsid w:val="005F6363"/>
    <w:rsid w:val="005F7654"/>
    <w:rsid w:val="005F7F79"/>
    <w:rsid w:val="006009A4"/>
    <w:rsid w:val="00601C9F"/>
    <w:rsid w:val="0060235D"/>
    <w:rsid w:val="00603286"/>
    <w:rsid w:val="00603417"/>
    <w:rsid w:val="00604031"/>
    <w:rsid w:val="006045C1"/>
    <w:rsid w:val="00604EF1"/>
    <w:rsid w:val="00605EC3"/>
    <w:rsid w:val="00606178"/>
    <w:rsid w:val="006068BC"/>
    <w:rsid w:val="006079B6"/>
    <w:rsid w:val="006104A6"/>
    <w:rsid w:val="006118A3"/>
    <w:rsid w:val="00616D58"/>
    <w:rsid w:val="006218DB"/>
    <w:rsid w:val="006238F8"/>
    <w:rsid w:val="00625EF4"/>
    <w:rsid w:val="00627786"/>
    <w:rsid w:val="00627A15"/>
    <w:rsid w:val="00627A39"/>
    <w:rsid w:val="006306A6"/>
    <w:rsid w:val="00631936"/>
    <w:rsid w:val="00632289"/>
    <w:rsid w:val="00633D90"/>
    <w:rsid w:val="00635D93"/>
    <w:rsid w:val="00636154"/>
    <w:rsid w:val="00641110"/>
    <w:rsid w:val="0064304F"/>
    <w:rsid w:val="006455CC"/>
    <w:rsid w:val="00645AB8"/>
    <w:rsid w:val="00645C00"/>
    <w:rsid w:val="00651F30"/>
    <w:rsid w:val="0065214D"/>
    <w:rsid w:val="00652A00"/>
    <w:rsid w:val="00654006"/>
    <w:rsid w:val="00654A69"/>
    <w:rsid w:val="006552C3"/>
    <w:rsid w:val="006606D0"/>
    <w:rsid w:val="006655FF"/>
    <w:rsid w:val="00665D0E"/>
    <w:rsid w:val="0066710B"/>
    <w:rsid w:val="00667E40"/>
    <w:rsid w:val="006709CA"/>
    <w:rsid w:val="00671584"/>
    <w:rsid w:val="006722BA"/>
    <w:rsid w:val="006731B9"/>
    <w:rsid w:val="00680709"/>
    <w:rsid w:val="00680974"/>
    <w:rsid w:val="0068128B"/>
    <w:rsid w:val="006818C8"/>
    <w:rsid w:val="0068242F"/>
    <w:rsid w:val="00685A58"/>
    <w:rsid w:val="006875A8"/>
    <w:rsid w:val="00687E69"/>
    <w:rsid w:val="00692536"/>
    <w:rsid w:val="00693269"/>
    <w:rsid w:val="006935AB"/>
    <w:rsid w:val="00693FB8"/>
    <w:rsid w:val="00695C52"/>
    <w:rsid w:val="006A1254"/>
    <w:rsid w:val="006A34EA"/>
    <w:rsid w:val="006A4D95"/>
    <w:rsid w:val="006B022F"/>
    <w:rsid w:val="006B3061"/>
    <w:rsid w:val="006B3DD4"/>
    <w:rsid w:val="006B4FA7"/>
    <w:rsid w:val="006B76FA"/>
    <w:rsid w:val="006C03D1"/>
    <w:rsid w:val="006C1E3B"/>
    <w:rsid w:val="006C2222"/>
    <w:rsid w:val="006C38B5"/>
    <w:rsid w:val="006C3978"/>
    <w:rsid w:val="006C3F79"/>
    <w:rsid w:val="006C53CC"/>
    <w:rsid w:val="006C5B92"/>
    <w:rsid w:val="006C6950"/>
    <w:rsid w:val="006D1136"/>
    <w:rsid w:val="006D3229"/>
    <w:rsid w:val="006D330D"/>
    <w:rsid w:val="006D346A"/>
    <w:rsid w:val="006D4410"/>
    <w:rsid w:val="006D4B16"/>
    <w:rsid w:val="006D508D"/>
    <w:rsid w:val="006D51A9"/>
    <w:rsid w:val="006D5E51"/>
    <w:rsid w:val="006E1FAB"/>
    <w:rsid w:val="006E2D97"/>
    <w:rsid w:val="006E370A"/>
    <w:rsid w:val="006E59A0"/>
    <w:rsid w:val="006E7C36"/>
    <w:rsid w:val="006F0BFE"/>
    <w:rsid w:val="006F2152"/>
    <w:rsid w:val="006F2D86"/>
    <w:rsid w:val="006F302F"/>
    <w:rsid w:val="006F3665"/>
    <w:rsid w:val="006F4194"/>
    <w:rsid w:val="006F70B2"/>
    <w:rsid w:val="00701753"/>
    <w:rsid w:val="00701843"/>
    <w:rsid w:val="007038F1"/>
    <w:rsid w:val="00703CD8"/>
    <w:rsid w:val="00704952"/>
    <w:rsid w:val="00706578"/>
    <w:rsid w:val="00710590"/>
    <w:rsid w:val="007110E2"/>
    <w:rsid w:val="00711CC0"/>
    <w:rsid w:val="00713BD6"/>
    <w:rsid w:val="007154C7"/>
    <w:rsid w:val="00717D4E"/>
    <w:rsid w:val="007259CF"/>
    <w:rsid w:val="00727806"/>
    <w:rsid w:val="00734204"/>
    <w:rsid w:val="00735D19"/>
    <w:rsid w:val="00736D96"/>
    <w:rsid w:val="00737B16"/>
    <w:rsid w:val="007417F1"/>
    <w:rsid w:val="00751451"/>
    <w:rsid w:val="00751A98"/>
    <w:rsid w:val="00752685"/>
    <w:rsid w:val="00753452"/>
    <w:rsid w:val="007543A5"/>
    <w:rsid w:val="00755A3A"/>
    <w:rsid w:val="00756B2B"/>
    <w:rsid w:val="0075736B"/>
    <w:rsid w:val="00761DB8"/>
    <w:rsid w:val="00761E63"/>
    <w:rsid w:val="00762D86"/>
    <w:rsid w:val="00763AE5"/>
    <w:rsid w:val="00764DA6"/>
    <w:rsid w:val="00766761"/>
    <w:rsid w:val="00766980"/>
    <w:rsid w:val="00767FCF"/>
    <w:rsid w:val="00770067"/>
    <w:rsid w:val="00770B4C"/>
    <w:rsid w:val="0077512C"/>
    <w:rsid w:val="00775677"/>
    <w:rsid w:val="00776B8C"/>
    <w:rsid w:val="007773A1"/>
    <w:rsid w:val="0078043D"/>
    <w:rsid w:val="00782F6F"/>
    <w:rsid w:val="007831E4"/>
    <w:rsid w:val="007842F7"/>
    <w:rsid w:val="007855BB"/>
    <w:rsid w:val="00786041"/>
    <w:rsid w:val="00786515"/>
    <w:rsid w:val="00786715"/>
    <w:rsid w:val="007904FD"/>
    <w:rsid w:val="0079051C"/>
    <w:rsid w:val="0079160C"/>
    <w:rsid w:val="00794BAF"/>
    <w:rsid w:val="00797513"/>
    <w:rsid w:val="00797B9A"/>
    <w:rsid w:val="007A143D"/>
    <w:rsid w:val="007A2242"/>
    <w:rsid w:val="007A6180"/>
    <w:rsid w:val="007A7DF6"/>
    <w:rsid w:val="007B0795"/>
    <w:rsid w:val="007B0D28"/>
    <w:rsid w:val="007B15C4"/>
    <w:rsid w:val="007B3716"/>
    <w:rsid w:val="007B3AB4"/>
    <w:rsid w:val="007B490B"/>
    <w:rsid w:val="007B613D"/>
    <w:rsid w:val="007B729B"/>
    <w:rsid w:val="007C21C2"/>
    <w:rsid w:val="007C3C66"/>
    <w:rsid w:val="007C4745"/>
    <w:rsid w:val="007C622C"/>
    <w:rsid w:val="007D16EC"/>
    <w:rsid w:val="007D1C05"/>
    <w:rsid w:val="007D2C91"/>
    <w:rsid w:val="007D2F52"/>
    <w:rsid w:val="007D3B06"/>
    <w:rsid w:val="007D489C"/>
    <w:rsid w:val="007E0D0B"/>
    <w:rsid w:val="007E1A6C"/>
    <w:rsid w:val="007E1A8A"/>
    <w:rsid w:val="007E2C6D"/>
    <w:rsid w:val="007E4ED8"/>
    <w:rsid w:val="007E58C8"/>
    <w:rsid w:val="007E5BFD"/>
    <w:rsid w:val="007E5E6A"/>
    <w:rsid w:val="007E6C5A"/>
    <w:rsid w:val="007E7823"/>
    <w:rsid w:val="007E7917"/>
    <w:rsid w:val="007E7C34"/>
    <w:rsid w:val="007F33D3"/>
    <w:rsid w:val="007F3EE2"/>
    <w:rsid w:val="007F79F7"/>
    <w:rsid w:val="0080047F"/>
    <w:rsid w:val="00801F1C"/>
    <w:rsid w:val="00801F45"/>
    <w:rsid w:val="00802934"/>
    <w:rsid w:val="00806BDC"/>
    <w:rsid w:val="008074E7"/>
    <w:rsid w:val="00807956"/>
    <w:rsid w:val="00812B56"/>
    <w:rsid w:val="00812E95"/>
    <w:rsid w:val="00815168"/>
    <w:rsid w:val="00816260"/>
    <w:rsid w:val="00816C9C"/>
    <w:rsid w:val="00821580"/>
    <w:rsid w:val="00822932"/>
    <w:rsid w:val="00822CA9"/>
    <w:rsid w:val="00822E7C"/>
    <w:rsid w:val="00823C47"/>
    <w:rsid w:val="00823DC2"/>
    <w:rsid w:val="00824190"/>
    <w:rsid w:val="008241CE"/>
    <w:rsid w:val="00824A8D"/>
    <w:rsid w:val="00824AD1"/>
    <w:rsid w:val="00825259"/>
    <w:rsid w:val="0082559E"/>
    <w:rsid w:val="00825905"/>
    <w:rsid w:val="00826FD6"/>
    <w:rsid w:val="00831200"/>
    <w:rsid w:val="00831454"/>
    <w:rsid w:val="00831808"/>
    <w:rsid w:val="00831E5B"/>
    <w:rsid w:val="00832558"/>
    <w:rsid w:val="00832D88"/>
    <w:rsid w:val="00833C6E"/>
    <w:rsid w:val="00833FEE"/>
    <w:rsid w:val="0083408F"/>
    <w:rsid w:val="00834982"/>
    <w:rsid w:val="0083651D"/>
    <w:rsid w:val="00836625"/>
    <w:rsid w:val="00836D56"/>
    <w:rsid w:val="0083770A"/>
    <w:rsid w:val="00837FA9"/>
    <w:rsid w:val="00841FC6"/>
    <w:rsid w:val="008424AB"/>
    <w:rsid w:val="00842BD7"/>
    <w:rsid w:val="008434F2"/>
    <w:rsid w:val="0084361B"/>
    <w:rsid w:val="0084498A"/>
    <w:rsid w:val="00844B7B"/>
    <w:rsid w:val="00844E51"/>
    <w:rsid w:val="008466FF"/>
    <w:rsid w:val="0085085E"/>
    <w:rsid w:val="00850F82"/>
    <w:rsid w:val="008529E6"/>
    <w:rsid w:val="00854046"/>
    <w:rsid w:val="00856EB8"/>
    <w:rsid w:val="00857FD4"/>
    <w:rsid w:val="00861520"/>
    <w:rsid w:val="00861BAC"/>
    <w:rsid w:val="008635C8"/>
    <w:rsid w:val="008635F8"/>
    <w:rsid w:val="008637F0"/>
    <w:rsid w:val="008707A9"/>
    <w:rsid w:val="00870D5B"/>
    <w:rsid w:val="00871323"/>
    <w:rsid w:val="00872F61"/>
    <w:rsid w:val="00873DA3"/>
    <w:rsid w:val="00874C34"/>
    <w:rsid w:val="00875ED6"/>
    <w:rsid w:val="008763CF"/>
    <w:rsid w:val="00880ADB"/>
    <w:rsid w:val="00882116"/>
    <w:rsid w:val="00882A9C"/>
    <w:rsid w:val="00883213"/>
    <w:rsid w:val="0088443E"/>
    <w:rsid w:val="00887490"/>
    <w:rsid w:val="00887AFE"/>
    <w:rsid w:val="00893638"/>
    <w:rsid w:val="00893ADF"/>
    <w:rsid w:val="00894F60"/>
    <w:rsid w:val="008950CB"/>
    <w:rsid w:val="0089533F"/>
    <w:rsid w:val="00895A4D"/>
    <w:rsid w:val="00895E3B"/>
    <w:rsid w:val="008A0AB0"/>
    <w:rsid w:val="008A18E0"/>
    <w:rsid w:val="008A190E"/>
    <w:rsid w:val="008A28D0"/>
    <w:rsid w:val="008A3573"/>
    <w:rsid w:val="008A4E68"/>
    <w:rsid w:val="008A528B"/>
    <w:rsid w:val="008A5490"/>
    <w:rsid w:val="008A5F14"/>
    <w:rsid w:val="008A76B2"/>
    <w:rsid w:val="008B04F9"/>
    <w:rsid w:val="008B120B"/>
    <w:rsid w:val="008B1DCA"/>
    <w:rsid w:val="008B27B1"/>
    <w:rsid w:val="008B2CB0"/>
    <w:rsid w:val="008B4CC4"/>
    <w:rsid w:val="008B594D"/>
    <w:rsid w:val="008B65EE"/>
    <w:rsid w:val="008C00A7"/>
    <w:rsid w:val="008C037B"/>
    <w:rsid w:val="008C397F"/>
    <w:rsid w:val="008C4AB8"/>
    <w:rsid w:val="008C7C80"/>
    <w:rsid w:val="008C7FA5"/>
    <w:rsid w:val="008D0533"/>
    <w:rsid w:val="008D0CD0"/>
    <w:rsid w:val="008D3167"/>
    <w:rsid w:val="008D4E7C"/>
    <w:rsid w:val="008E01C1"/>
    <w:rsid w:val="008E1EDF"/>
    <w:rsid w:val="008E3EA6"/>
    <w:rsid w:val="008E472C"/>
    <w:rsid w:val="008E486C"/>
    <w:rsid w:val="008E5225"/>
    <w:rsid w:val="008E6021"/>
    <w:rsid w:val="008E60F8"/>
    <w:rsid w:val="008E6ACC"/>
    <w:rsid w:val="008E71A8"/>
    <w:rsid w:val="008E7B2F"/>
    <w:rsid w:val="008E7F1A"/>
    <w:rsid w:val="008F032B"/>
    <w:rsid w:val="008F0CCB"/>
    <w:rsid w:val="008F2731"/>
    <w:rsid w:val="008F31AD"/>
    <w:rsid w:val="008F3B23"/>
    <w:rsid w:val="008F44D4"/>
    <w:rsid w:val="008F5E79"/>
    <w:rsid w:val="009018C6"/>
    <w:rsid w:val="00905116"/>
    <w:rsid w:val="00906FFB"/>
    <w:rsid w:val="0091074D"/>
    <w:rsid w:val="0091275E"/>
    <w:rsid w:val="00914486"/>
    <w:rsid w:val="00914A1C"/>
    <w:rsid w:val="009152E8"/>
    <w:rsid w:val="00915FBB"/>
    <w:rsid w:val="00920AD6"/>
    <w:rsid w:val="00921270"/>
    <w:rsid w:val="009232AD"/>
    <w:rsid w:val="00923567"/>
    <w:rsid w:val="00927BCC"/>
    <w:rsid w:val="00932C6B"/>
    <w:rsid w:val="009336E5"/>
    <w:rsid w:val="00933D27"/>
    <w:rsid w:val="00933EEB"/>
    <w:rsid w:val="00934C5B"/>
    <w:rsid w:val="009355F6"/>
    <w:rsid w:val="00937233"/>
    <w:rsid w:val="009372C4"/>
    <w:rsid w:val="00942D37"/>
    <w:rsid w:val="00945580"/>
    <w:rsid w:val="00946A64"/>
    <w:rsid w:val="00947E41"/>
    <w:rsid w:val="00947EBD"/>
    <w:rsid w:val="00950925"/>
    <w:rsid w:val="009541E2"/>
    <w:rsid w:val="009546D7"/>
    <w:rsid w:val="00955170"/>
    <w:rsid w:val="009551EF"/>
    <w:rsid w:val="00960E1B"/>
    <w:rsid w:val="0096143D"/>
    <w:rsid w:val="0096202C"/>
    <w:rsid w:val="00962057"/>
    <w:rsid w:val="00962B61"/>
    <w:rsid w:val="00962F5D"/>
    <w:rsid w:val="0096422D"/>
    <w:rsid w:val="009645E7"/>
    <w:rsid w:val="00964AEC"/>
    <w:rsid w:val="00966365"/>
    <w:rsid w:val="009669CB"/>
    <w:rsid w:val="009700C6"/>
    <w:rsid w:val="0097120E"/>
    <w:rsid w:val="009755B9"/>
    <w:rsid w:val="0097598F"/>
    <w:rsid w:val="00975EAC"/>
    <w:rsid w:val="00977909"/>
    <w:rsid w:val="00977E3A"/>
    <w:rsid w:val="00980150"/>
    <w:rsid w:val="0098052C"/>
    <w:rsid w:val="00981070"/>
    <w:rsid w:val="00981172"/>
    <w:rsid w:val="0098174A"/>
    <w:rsid w:val="00982557"/>
    <w:rsid w:val="0098412C"/>
    <w:rsid w:val="00984604"/>
    <w:rsid w:val="009847EB"/>
    <w:rsid w:val="00987665"/>
    <w:rsid w:val="00992B82"/>
    <w:rsid w:val="00994FAA"/>
    <w:rsid w:val="009970E4"/>
    <w:rsid w:val="00997DDA"/>
    <w:rsid w:val="009A0991"/>
    <w:rsid w:val="009A3857"/>
    <w:rsid w:val="009A4DB8"/>
    <w:rsid w:val="009A775F"/>
    <w:rsid w:val="009A7BED"/>
    <w:rsid w:val="009B2A47"/>
    <w:rsid w:val="009B2A5C"/>
    <w:rsid w:val="009B2E0F"/>
    <w:rsid w:val="009B3848"/>
    <w:rsid w:val="009B5616"/>
    <w:rsid w:val="009B66F5"/>
    <w:rsid w:val="009B700D"/>
    <w:rsid w:val="009C39D9"/>
    <w:rsid w:val="009C3EF8"/>
    <w:rsid w:val="009D0C31"/>
    <w:rsid w:val="009D1619"/>
    <w:rsid w:val="009D454E"/>
    <w:rsid w:val="009D4AE3"/>
    <w:rsid w:val="009D558C"/>
    <w:rsid w:val="009D7920"/>
    <w:rsid w:val="009E04BB"/>
    <w:rsid w:val="009E0D44"/>
    <w:rsid w:val="009E0F19"/>
    <w:rsid w:val="009E1E4F"/>
    <w:rsid w:val="009E3849"/>
    <w:rsid w:val="009E3DA1"/>
    <w:rsid w:val="009E44E2"/>
    <w:rsid w:val="009E5C52"/>
    <w:rsid w:val="009E60EC"/>
    <w:rsid w:val="009E6B56"/>
    <w:rsid w:val="009E78F4"/>
    <w:rsid w:val="009F0844"/>
    <w:rsid w:val="009F21B7"/>
    <w:rsid w:val="009F3F49"/>
    <w:rsid w:val="009F6143"/>
    <w:rsid w:val="00A0480D"/>
    <w:rsid w:val="00A051AA"/>
    <w:rsid w:val="00A051EC"/>
    <w:rsid w:val="00A0572C"/>
    <w:rsid w:val="00A068D0"/>
    <w:rsid w:val="00A06C47"/>
    <w:rsid w:val="00A1051E"/>
    <w:rsid w:val="00A109FE"/>
    <w:rsid w:val="00A10D14"/>
    <w:rsid w:val="00A10DAE"/>
    <w:rsid w:val="00A1147F"/>
    <w:rsid w:val="00A11697"/>
    <w:rsid w:val="00A1310B"/>
    <w:rsid w:val="00A1315E"/>
    <w:rsid w:val="00A14F01"/>
    <w:rsid w:val="00A15AC8"/>
    <w:rsid w:val="00A17280"/>
    <w:rsid w:val="00A17498"/>
    <w:rsid w:val="00A17F3E"/>
    <w:rsid w:val="00A2003B"/>
    <w:rsid w:val="00A2082B"/>
    <w:rsid w:val="00A2114A"/>
    <w:rsid w:val="00A223F9"/>
    <w:rsid w:val="00A23D28"/>
    <w:rsid w:val="00A26066"/>
    <w:rsid w:val="00A30238"/>
    <w:rsid w:val="00A31999"/>
    <w:rsid w:val="00A33323"/>
    <w:rsid w:val="00A333DF"/>
    <w:rsid w:val="00A34AED"/>
    <w:rsid w:val="00A35E7B"/>
    <w:rsid w:val="00A3699A"/>
    <w:rsid w:val="00A37650"/>
    <w:rsid w:val="00A37949"/>
    <w:rsid w:val="00A37F92"/>
    <w:rsid w:val="00A41166"/>
    <w:rsid w:val="00A43605"/>
    <w:rsid w:val="00A43750"/>
    <w:rsid w:val="00A443B8"/>
    <w:rsid w:val="00A4495F"/>
    <w:rsid w:val="00A45E66"/>
    <w:rsid w:val="00A50366"/>
    <w:rsid w:val="00A5084B"/>
    <w:rsid w:val="00A5135B"/>
    <w:rsid w:val="00A518AE"/>
    <w:rsid w:val="00A523E8"/>
    <w:rsid w:val="00A52A7F"/>
    <w:rsid w:val="00A555E7"/>
    <w:rsid w:val="00A558F9"/>
    <w:rsid w:val="00A57C7A"/>
    <w:rsid w:val="00A57D54"/>
    <w:rsid w:val="00A60C7B"/>
    <w:rsid w:val="00A629B9"/>
    <w:rsid w:val="00A632F2"/>
    <w:rsid w:val="00A63609"/>
    <w:rsid w:val="00A645AC"/>
    <w:rsid w:val="00A648D8"/>
    <w:rsid w:val="00A64F14"/>
    <w:rsid w:val="00A66B24"/>
    <w:rsid w:val="00A703B6"/>
    <w:rsid w:val="00A710A7"/>
    <w:rsid w:val="00A71ECB"/>
    <w:rsid w:val="00A73851"/>
    <w:rsid w:val="00A73D3C"/>
    <w:rsid w:val="00A74283"/>
    <w:rsid w:val="00A7524A"/>
    <w:rsid w:val="00A80401"/>
    <w:rsid w:val="00A81206"/>
    <w:rsid w:val="00A816D4"/>
    <w:rsid w:val="00A82408"/>
    <w:rsid w:val="00A8321F"/>
    <w:rsid w:val="00A83358"/>
    <w:rsid w:val="00A83F66"/>
    <w:rsid w:val="00A856E0"/>
    <w:rsid w:val="00A85A8A"/>
    <w:rsid w:val="00A86A6E"/>
    <w:rsid w:val="00A87A77"/>
    <w:rsid w:val="00A90F69"/>
    <w:rsid w:val="00A92D4F"/>
    <w:rsid w:val="00A9345E"/>
    <w:rsid w:val="00A93EB4"/>
    <w:rsid w:val="00A9412E"/>
    <w:rsid w:val="00A9490E"/>
    <w:rsid w:val="00A96A0C"/>
    <w:rsid w:val="00A9785E"/>
    <w:rsid w:val="00A97B06"/>
    <w:rsid w:val="00A97C40"/>
    <w:rsid w:val="00A97F94"/>
    <w:rsid w:val="00AA26C5"/>
    <w:rsid w:val="00AA2BE5"/>
    <w:rsid w:val="00AA2FCB"/>
    <w:rsid w:val="00AA35C5"/>
    <w:rsid w:val="00AA5C6D"/>
    <w:rsid w:val="00AA67F5"/>
    <w:rsid w:val="00AA7122"/>
    <w:rsid w:val="00AA7519"/>
    <w:rsid w:val="00AB6209"/>
    <w:rsid w:val="00AB6D19"/>
    <w:rsid w:val="00AB70C1"/>
    <w:rsid w:val="00AB7635"/>
    <w:rsid w:val="00AC0AC0"/>
    <w:rsid w:val="00AC1239"/>
    <w:rsid w:val="00AC419D"/>
    <w:rsid w:val="00AC4676"/>
    <w:rsid w:val="00AC5252"/>
    <w:rsid w:val="00AC5450"/>
    <w:rsid w:val="00AC5535"/>
    <w:rsid w:val="00AC7AA2"/>
    <w:rsid w:val="00AC7AA4"/>
    <w:rsid w:val="00AC7FCF"/>
    <w:rsid w:val="00AD2FB4"/>
    <w:rsid w:val="00AD4395"/>
    <w:rsid w:val="00AD4E2A"/>
    <w:rsid w:val="00AD5CA7"/>
    <w:rsid w:val="00AD6D8C"/>
    <w:rsid w:val="00AE1F1A"/>
    <w:rsid w:val="00AE2096"/>
    <w:rsid w:val="00AE27E3"/>
    <w:rsid w:val="00AE592E"/>
    <w:rsid w:val="00AE6AA2"/>
    <w:rsid w:val="00AE6E04"/>
    <w:rsid w:val="00AE7F96"/>
    <w:rsid w:val="00AF2172"/>
    <w:rsid w:val="00AF2662"/>
    <w:rsid w:val="00AF4AE6"/>
    <w:rsid w:val="00AF69FD"/>
    <w:rsid w:val="00AF7704"/>
    <w:rsid w:val="00B00084"/>
    <w:rsid w:val="00B0142F"/>
    <w:rsid w:val="00B038BF"/>
    <w:rsid w:val="00B04346"/>
    <w:rsid w:val="00B073D9"/>
    <w:rsid w:val="00B1059E"/>
    <w:rsid w:val="00B1080C"/>
    <w:rsid w:val="00B111B2"/>
    <w:rsid w:val="00B122C5"/>
    <w:rsid w:val="00B14564"/>
    <w:rsid w:val="00B153DA"/>
    <w:rsid w:val="00B15CA9"/>
    <w:rsid w:val="00B16973"/>
    <w:rsid w:val="00B2111B"/>
    <w:rsid w:val="00B21D80"/>
    <w:rsid w:val="00B2211A"/>
    <w:rsid w:val="00B22235"/>
    <w:rsid w:val="00B227A4"/>
    <w:rsid w:val="00B230CB"/>
    <w:rsid w:val="00B2407A"/>
    <w:rsid w:val="00B249C1"/>
    <w:rsid w:val="00B24D1F"/>
    <w:rsid w:val="00B24F49"/>
    <w:rsid w:val="00B25496"/>
    <w:rsid w:val="00B26686"/>
    <w:rsid w:val="00B3045E"/>
    <w:rsid w:val="00B30A56"/>
    <w:rsid w:val="00B30A7C"/>
    <w:rsid w:val="00B30C10"/>
    <w:rsid w:val="00B311E3"/>
    <w:rsid w:val="00B31245"/>
    <w:rsid w:val="00B33548"/>
    <w:rsid w:val="00B35F50"/>
    <w:rsid w:val="00B37283"/>
    <w:rsid w:val="00B37FF1"/>
    <w:rsid w:val="00B402A5"/>
    <w:rsid w:val="00B418BA"/>
    <w:rsid w:val="00B428EE"/>
    <w:rsid w:val="00B4296E"/>
    <w:rsid w:val="00B44419"/>
    <w:rsid w:val="00B44584"/>
    <w:rsid w:val="00B4459C"/>
    <w:rsid w:val="00B4582F"/>
    <w:rsid w:val="00B45D5E"/>
    <w:rsid w:val="00B518C1"/>
    <w:rsid w:val="00B5269A"/>
    <w:rsid w:val="00B55334"/>
    <w:rsid w:val="00B610B0"/>
    <w:rsid w:val="00B61925"/>
    <w:rsid w:val="00B62F16"/>
    <w:rsid w:val="00B6424E"/>
    <w:rsid w:val="00B669E8"/>
    <w:rsid w:val="00B66C89"/>
    <w:rsid w:val="00B67919"/>
    <w:rsid w:val="00B70119"/>
    <w:rsid w:val="00B70352"/>
    <w:rsid w:val="00B727DD"/>
    <w:rsid w:val="00B731C4"/>
    <w:rsid w:val="00B73278"/>
    <w:rsid w:val="00B73EAB"/>
    <w:rsid w:val="00B743BE"/>
    <w:rsid w:val="00B76B37"/>
    <w:rsid w:val="00B76E5D"/>
    <w:rsid w:val="00B81415"/>
    <w:rsid w:val="00B81C68"/>
    <w:rsid w:val="00B82781"/>
    <w:rsid w:val="00B846C9"/>
    <w:rsid w:val="00B84786"/>
    <w:rsid w:val="00B85205"/>
    <w:rsid w:val="00B87620"/>
    <w:rsid w:val="00B93403"/>
    <w:rsid w:val="00B93D76"/>
    <w:rsid w:val="00B9439C"/>
    <w:rsid w:val="00B9467C"/>
    <w:rsid w:val="00B94A39"/>
    <w:rsid w:val="00B9544F"/>
    <w:rsid w:val="00B96025"/>
    <w:rsid w:val="00B96639"/>
    <w:rsid w:val="00B96B01"/>
    <w:rsid w:val="00BA015D"/>
    <w:rsid w:val="00BA0582"/>
    <w:rsid w:val="00BA26BD"/>
    <w:rsid w:val="00BA5C61"/>
    <w:rsid w:val="00BA6855"/>
    <w:rsid w:val="00BA74D8"/>
    <w:rsid w:val="00BB0CE9"/>
    <w:rsid w:val="00BB14F4"/>
    <w:rsid w:val="00BB226D"/>
    <w:rsid w:val="00BB28F4"/>
    <w:rsid w:val="00BB35CC"/>
    <w:rsid w:val="00BB5DC1"/>
    <w:rsid w:val="00BB7C71"/>
    <w:rsid w:val="00BC1CA7"/>
    <w:rsid w:val="00BC3CA1"/>
    <w:rsid w:val="00BC4E6B"/>
    <w:rsid w:val="00BC50AE"/>
    <w:rsid w:val="00BC6E5D"/>
    <w:rsid w:val="00BD0081"/>
    <w:rsid w:val="00BD02E9"/>
    <w:rsid w:val="00BD0F4B"/>
    <w:rsid w:val="00BD15D4"/>
    <w:rsid w:val="00BD1EB3"/>
    <w:rsid w:val="00BD42A8"/>
    <w:rsid w:val="00BD5F0A"/>
    <w:rsid w:val="00BD7EC5"/>
    <w:rsid w:val="00BE16E2"/>
    <w:rsid w:val="00BE1B53"/>
    <w:rsid w:val="00BE21E8"/>
    <w:rsid w:val="00BE4E58"/>
    <w:rsid w:val="00BE5400"/>
    <w:rsid w:val="00BE60AA"/>
    <w:rsid w:val="00BE6724"/>
    <w:rsid w:val="00BE7F4A"/>
    <w:rsid w:val="00BF1096"/>
    <w:rsid w:val="00BF1318"/>
    <w:rsid w:val="00BF1637"/>
    <w:rsid w:val="00BF2541"/>
    <w:rsid w:val="00BF3038"/>
    <w:rsid w:val="00BF34C9"/>
    <w:rsid w:val="00BF405A"/>
    <w:rsid w:val="00BF5847"/>
    <w:rsid w:val="00BF7241"/>
    <w:rsid w:val="00C01044"/>
    <w:rsid w:val="00C012AA"/>
    <w:rsid w:val="00C0208D"/>
    <w:rsid w:val="00C02FD6"/>
    <w:rsid w:val="00C0454E"/>
    <w:rsid w:val="00C0576D"/>
    <w:rsid w:val="00C06B51"/>
    <w:rsid w:val="00C07D0C"/>
    <w:rsid w:val="00C10681"/>
    <w:rsid w:val="00C12087"/>
    <w:rsid w:val="00C12F5E"/>
    <w:rsid w:val="00C135C1"/>
    <w:rsid w:val="00C13A9E"/>
    <w:rsid w:val="00C13AD7"/>
    <w:rsid w:val="00C14996"/>
    <w:rsid w:val="00C16659"/>
    <w:rsid w:val="00C1753B"/>
    <w:rsid w:val="00C2013D"/>
    <w:rsid w:val="00C20CC5"/>
    <w:rsid w:val="00C21E83"/>
    <w:rsid w:val="00C23F89"/>
    <w:rsid w:val="00C2453F"/>
    <w:rsid w:val="00C267DC"/>
    <w:rsid w:val="00C27387"/>
    <w:rsid w:val="00C31246"/>
    <w:rsid w:val="00C31E5E"/>
    <w:rsid w:val="00C349D0"/>
    <w:rsid w:val="00C35C02"/>
    <w:rsid w:val="00C36287"/>
    <w:rsid w:val="00C3684F"/>
    <w:rsid w:val="00C42CE1"/>
    <w:rsid w:val="00C458B4"/>
    <w:rsid w:val="00C46DAE"/>
    <w:rsid w:val="00C531B0"/>
    <w:rsid w:val="00C53E7B"/>
    <w:rsid w:val="00C53F33"/>
    <w:rsid w:val="00C608F0"/>
    <w:rsid w:val="00C616B3"/>
    <w:rsid w:val="00C626FE"/>
    <w:rsid w:val="00C6395B"/>
    <w:rsid w:val="00C64308"/>
    <w:rsid w:val="00C654D2"/>
    <w:rsid w:val="00C67483"/>
    <w:rsid w:val="00C73C0C"/>
    <w:rsid w:val="00C74716"/>
    <w:rsid w:val="00C75C7F"/>
    <w:rsid w:val="00C76E1E"/>
    <w:rsid w:val="00C76EAC"/>
    <w:rsid w:val="00C83245"/>
    <w:rsid w:val="00C836FA"/>
    <w:rsid w:val="00C84975"/>
    <w:rsid w:val="00C853DF"/>
    <w:rsid w:val="00C85537"/>
    <w:rsid w:val="00C86B90"/>
    <w:rsid w:val="00C86B9C"/>
    <w:rsid w:val="00C90446"/>
    <w:rsid w:val="00C90BC9"/>
    <w:rsid w:val="00C9231B"/>
    <w:rsid w:val="00C949BA"/>
    <w:rsid w:val="00C9788D"/>
    <w:rsid w:val="00CA2A64"/>
    <w:rsid w:val="00CA2D8E"/>
    <w:rsid w:val="00CA404F"/>
    <w:rsid w:val="00CA4498"/>
    <w:rsid w:val="00CA50D6"/>
    <w:rsid w:val="00CA52D8"/>
    <w:rsid w:val="00CA6918"/>
    <w:rsid w:val="00CA72D6"/>
    <w:rsid w:val="00CB085C"/>
    <w:rsid w:val="00CB2180"/>
    <w:rsid w:val="00CB2274"/>
    <w:rsid w:val="00CB3D37"/>
    <w:rsid w:val="00CB5231"/>
    <w:rsid w:val="00CB525F"/>
    <w:rsid w:val="00CB61E8"/>
    <w:rsid w:val="00CC0266"/>
    <w:rsid w:val="00CC442A"/>
    <w:rsid w:val="00CC7361"/>
    <w:rsid w:val="00CD0188"/>
    <w:rsid w:val="00CD078B"/>
    <w:rsid w:val="00CD0865"/>
    <w:rsid w:val="00CD1805"/>
    <w:rsid w:val="00CD1E6B"/>
    <w:rsid w:val="00CD244F"/>
    <w:rsid w:val="00CD2DC2"/>
    <w:rsid w:val="00CD2EAA"/>
    <w:rsid w:val="00CD3696"/>
    <w:rsid w:val="00CE0DAF"/>
    <w:rsid w:val="00CE4BDB"/>
    <w:rsid w:val="00CE7BA7"/>
    <w:rsid w:val="00CF21E7"/>
    <w:rsid w:val="00CF5206"/>
    <w:rsid w:val="00CF7F44"/>
    <w:rsid w:val="00D023E4"/>
    <w:rsid w:val="00D0337E"/>
    <w:rsid w:val="00D0347E"/>
    <w:rsid w:val="00D05BBA"/>
    <w:rsid w:val="00D06017"/>
    <w:rsid w:val="00D068EE"/>
    <w:rsid w:val="00D10EA4"/>
    <w:rsid w:val="00D12241"/>
    <w:rsid w:val="00D1598A"/>
    <w:rsid w:val="00D16C8D"/>
    <w:rsid w:val="00D16FB0"/>
    <w:rsid w:val="00D1736B"/>
    <w:rsid w:val="00D17B1D"/>
    <w:rsid w:val="00D20950"/>
    <w:rsid w:val="00D2169C"/>
    <w:rsid w:val="00D24A0B"/>
    <w:rsid w:val="00D24E8E"/>
    <w:rsid w:val="00D26699"/>
    <w:rsid w:val="00D26FD2"/>
    <w:rsid w:val="00D30193"/>
    <w:rsid w:val="00D339C3"/>
    <w:rsid w:val="00D33DFD"/>
    <w:rsid w:val="00D36CEB"/>
    <w:rsid w:val="00D4061F"/>
    <w:rsid w:val="00D40E47"/>
    <w:rsid w:val="00D42E4A"/>
    <w:rsid w:val="00D43654"/>
    <w:rsid w:val="00D4453A"/>
    <w:rsid w:val="00D4518F"/>
    <w:rsid w:val="00D45B17"/>
    <w:rsid w:val="00D45C47"/>
    <w:rsid w:val="00D46735"/>
    <w:rsid w:val="00D475CC"/>
    <w:rsid w:val="00D47B3F"/>
    <w:rsid w:val="00D47C70"/>
    <w:rsid w:val="00D56446"/>
    <w:rsid w:val="00D56C3D"/>
    <w:rsid w:val="00D57E34"/>
    <w:rsid w:val="00D6027A"/>
    <w:rsid w:val="00D604B0"/>
    <w:rsid w:val="00D65B12"/>
    <w:rsid w:val="00D67FCB"/>
    <w:rsid w:val="00D706E1"/>
    <w:rsid w:val="00D708D1"/>
    <w:rsid w:val="00D7265B"/>
    <w:rsid w:val="00D73306"/>
    <w:rsid w:val="00D7375F"/>
    <w:rsid w:val="00D76605"/>
    <w:rsid w:val="00D811D7"/>
    <w:rsid w:val="00D81543"/>
    <w:rsid w:val="00D84476"/>
    <w:rsid w:val="00D85687"/>
    <w:rsid w:val="00D8577D"/>
    <w:rsid w:val="00D87C66"/>
    <w:rsid w:val="00D91401"/>
    <w:rsid w:val="00D92ECD"/>
    <w:rsid w:val="00D94624"/>
    <w:rsid w:val="00D946D3"/>
    <w:rsid w:val="00D950E0"/>
    <w:rsid w:val="00D95701"/>
    <w:rsid w:val="00D9587B"/>
    <w:rsid w:val="00D958B7"/>
    <w:rsid w:val="00D97543"/>
    <w:rsid w:val="00D97EB7"/>
    <w:rsid w:val="00DA1A8C"/>
    <w:rsid w:val="00DA27BD"/>
    <w:rsid w:val="00DA4F06"/>
    <w:rsid w:val="00DA50FB"/>
    <w:rsid w:val="00DB2435"/>
    <w:rsid w:val="00DB2CA3"/>
    <w:rsid w:val="00DB3230"/>
    <w:rsid w:val="00DB559D"/>
    <w:rsid w:val="00DB5878"/>
    <w:rsid w:val="00DB5E82"/>
    <w:rsid w:val="00DB648C"/>
    <w:rsid w:val="00DB6536"/>
    <w:rsid w:val="00DC07F5"/>
    <w:rsid w:val="00DC0D9C"/>
    <w:rsid w:val="00DC0FB2"/>
    <w:rsid w:val="00DC16B3"/>
    <w:rsid w:val="00DC16BC"/>
    <w:rsid w:val="00DC3C9F"/>
    <w:rsid w:val="00DC430A"/>
    <w:rsid w:val="00DC695E"/>
    <w:rsid w:val="00DC6B39"/>
    <w:rsid w:val="00DC6F6D"/>
    <w:rsid w:val="00DC73B2"/>
    <w:rsid w:val="00DD32A5"/>
    <w:rsid w:val="00DD3DBF"/>
    <w:rsid w:val="00DD4D31"/>
    <w:rsid w:val="00DD68DE"/>
    <w:rsid w:val="00DD6BA7"/>
    <w:rsid w:val="00DD7964"/>
    <w:rsid w:val="00DE0785"/>
    <w:rsid w:val="00DE3261"/>
    <w:rsid w:val="00DE340B"/>
    <w:rsid w:val="00DE424E"/>
    <w:rsid w:val="00DE6D5C"/>
    <w:rsid w:val="00DE7897"/>
    <w:rsid w:val="00DF170F"/>
    <w:rsid w:val="00DF176F"/>
    <w:rsid w:val="00DF1A07"/>
    <w:rsid w:val="00DF1D36"/>
    <w:rsid w:val="00DF4740"/>
    <w:rsid w:val="00DF501A"/>
    <w:rsid w:val="00DF53FA"/>
    <w:rsid w:val="00DF6D52"/>
    <w:rsid w:val="00DF6E5C"/>
    <w:rsid w:val="00DF7B02"/>
    <w:rsid w:val="00DF7FD6"/>
    <w:rsid w:val="00E000B3"/>
    <w:rsid w:val="00E04C92"/>
    <w:rsid w:val="00E0636E"/>
    <w:rsid w:val="00E11A0E"/>
    <w:rsid w:val="00E13E5D"/>
    <w:rsid w:val="00E15B21"/>
    <w:rsid w:val="00E17A54"/>
    <w:rsid w:val="00E20349"/>
    <w:rsid w:val="00E23751"/>
    <w:rsid w:val="00E2581F"/>
    <w:rsid w:val="00E26437"/>
    <w:rsid w:val="00E27009"/>
    <w:rsid w:val="00E27742"/>
    <w:rsid w:val="00E30786"/>
    <w:rsid w:val="00E30869"/>
    <w:rsid w:val="00E32BBC"/>
    <w:rsid w:val="00E335BF"/>
    <w:rsid w:val="00E3374A"/>
    <w:rsid w:val="00E33865"/>
    <w:rsid w:val="00E33F52"/>
    <w:rsid w:val="00E36594"/>
    <w:rsid w:val="00E41896"/>
    <w:rsid w:val="00E42564"/>
    <w:rsid w:val="00E4507E"/>
    <w:rsid w:val="00E45DA3"/>
    <w:rsid w:val="00E46337"/>
    <w:rsid w:val="00E5001A"/>
    <w:rsid w:val="00E50D11"/>
    <w:rsid w:val="00E528CF"/>
    <w:rsid w:val="00E534D2"/>
    <w:rsid w:val="00E5485A"/>
    <w:rsid w:val="00E573D8"/>
    <w:rsid w:val="00E62D57"/>
    <w:rsid w:val="00E661A6"/>
    <w:rsid w:val="00E7061D"/>
    <w:rsid w:val="00E71BFB"/>
    <w:rsid w:val="00E71D14"/>
    <w:rsid w:val="00E72378"/>
    <w:rsid w:val="00E74938"/>
    <w:rsid w:val="00E74EBF"/>
    <w:rsid w:val="00E75CD6"/>
    <w:rsid w:val="00E800A6"/>
    <w:rsid w:val="00E805F9"/>
    <w:rsid w:val="00E817BB"/>
    <w:rsid w:val="00E830BD"/>
    <w:rsid w:val="00E83E6E"/>
    <w:rsid w:val="00E8494C"/>
    <w:rsid w:val="00E85922"/>
    <w:rsid w:val="00E85B4E"/>
    <w:rsid w:val="00E867BF"/>
    <w:rsid w:val="00E868BA"/>
    <w:rsid w:val="00E87F37"/>
    <w:rsid w:val="00E914B8"/>
    <w:rsid w:val="00E91AB5"/>
    <w:rsid w:val="00E92C1B"/>
    <w:rsid w:val="00E958A2"/>
    <w:rsid w:val="00E96135"/>
    <w:rsid w:val="00E961C7"/>
    <w:rsid w:val="00EA3FD7"/>
    <w:rsid w:val="00EA6249"/>
    <w:rsid w:val="00EA6827"/>
    <w:rsid w:val="00EB007A"/>
    <w:rsid w:val="00EB0202"/>
    <w:rsid w:val="00EB1423"/>
    <w:rsid w:val="00EB1680"/>
    <w:rsid w:val="00EB1992"/>
    <w:rsid w:val="00EB33FE"/>
    <w:rsid w:val="00EB3EC0"/>
    <w:rsid w:val="00EB4761"/>
    <w:rsid w:val="00EB5467"/>
    <w:rsid w:val="00EB6C94"/>
    <w:rsid w:val="00EB6F11"/>
    <w:rsid w:val="00EB7208"/>
    <w:rsid w:val="00EB75BD"/>
    <w:rsid w:val="00EC1420"/>
    <w:rsid w:val="00EC1484"/>
    <w:rsid w:val="00EC2DC1"/>
    <w:rsid w:val="00EC401D"/>
    <w:rsid w:val="00EC4058"/>
    <w:rsid w:val="00EC40AE"/>
    <w:rsid w:val="00EC5482"/>
    <w:rsid w:val="00EC632D"/>
    <w:rsid w:val="00ED0FBE"/>
    <w:rsid w:val="00ED1B43"/>
    <w:rsid w:val="00ED3E0D"/>
    <w:rsid w:val="00ED4B67"/>
    <w:rsid w:val="00ED56B7"/>
    <w:rsid w:val="00ED6BAB"/>
    <w:rsid w:val="00EE147E"/>
    <w:rsid w:val="00EE26C7"/>
    <w:rsid w:val="00EE40C2"/>
    <w:rsid w:val="00EE5320"/>
    <w:rsid w:val="00EE56B3"/>
    <w:rsid w:val="00EE7ED0"/>
    <w:rsid w:val="00EF0999"/>
    <w:rsid w:val="00EF351F"/>
    <w:rsid w:val="00EF64DD"/>
    <w:rsid w:val="00EF728D"/>
    <w:rsid w:val="00F00132"/>
    <w:rsid w:val="00F0232F"/>
    <w:rsid w:val="00F030E5"/>
    <w:rsid w:val="00F0346D"/>
    <w:rsid w:val="00F03AEE"/>
    <w:rsid w:val="00F062A9"/>
    <w:rsid w:val="00F07235"/>
    <w:rsid w:val="00F12450"/>
    <w:rsid w:val="00F159C9"/>
    <w:rsid w:val="00F165C4"/>
    <w:rsid w:val="00F17093"/>
    <w:rsid w:val="00F17FA0"/>
    <w:rsid w:val="00F20568"/>
    <w:rsid w:val="00F20F3F"/>
    <w:rsid w:val="00F2232F"/>
    <w:rsid w:val="00F224F4"/>
    <w:rsid w:val="00F23020"/>
    <w:rsid w:val="00F23C84"/>
    <w:rsid w:val="00F26061"/>
    <w:rsid w:val="00F26078"/>
    <w:rsid w:val="00F264AB"/>
    <w:rsid w:val="00F27266"/>
    <w:rsid w:val="00F3323E"/>
    <w:rsid w:val="00F34E47"/>
    <w:rsid w:val="00F35892"/>
    <w:rsid w:val="00F37A7D"/>
    <w:rsid w:val="00F40213"/>
    <w:rsid w:val="00F4043E"/>
    <w:rsid w:val="00F41918"/>
    <w:rsid w:val="00F44CBC"/>
    <w:rsid w:val="00F451D7"/>
    <w:rsid w:val="00F45A14"/>
    <w:rsid w:val="00F4600C"/>
    <w:rsid w:val="00F50EBC"/>
    <w:rsid w:val="00F51991"/>
    <w:rsid w:val="00F5208A"/>
    <w:rsid w:val="00F521AD"/>
    <w:rsid w:val="00F56AE6"/>
    <w:rsid w:val="00F57031"/>
    <w:rsid w:val="00F65139"/>
    <w:rsid w:val="00F6644A"/>
    <w:rsid w:val="00F66BAF"/>
    <w:rsid w:val="00F67501"/>
    <w:rsid w:val="00F67B9F"/>
    <w:rsid w:val="00F70B1A"/>
    <w:rsid w:val="00F7193E"/>
    <w:rsid w:val="00F71F96"/>
    <w:rsid w:val="00F7396C"/>
    <w:rsid w:val="00F7413A"/>
    <w:rsid w:val="00F76843"/>
    <w:rsid w:val="00F8468F"/>
    <w:rsid w:val="00F85AC0"/>
    <w:rsid w:val="00F85DBE"/>
    <w:rsid w:val="00F86897"/>
    <w:rsid w:val="00F869EC"/>
    <w:rsid w:val="00F86FCB"/>
    <w:rsid w:val="00F8738C"/>
    <w:rsid w:val="00F94251"/>
    <w:rsid w:val="00F96200"/>
    <w:rsid w:val="00FA02DD"/>
    <w:rsid w:val="00FA3034"/>
    <w:rsid w:val="00FA4B4F"/>
    <w:rsid w:val="00FA56CB"/>
    <w:rsid w:val="00FA5BC3"/>
    <w:rsid w:val="00FA7546"/>
    <w:rsid w:val="00FA77FA"/>
    <w:rsid w:val="00FB0042"/>
    <w:rsid w:val="00FB0F9C"/>
    <w:rsid w:val="00FB117B"/>
    <w:rsid w:val="00FB126B"/>
    <w:rsid w:val="00FB14FE"/>
    <w:rsid w:val="00FB1681"/>
    <w:rsid w:val="00FB2C27"/>
    <w:rsid w:val="00FB4029"/>
    <w:rsid w:val="00FB4DF2"/>
    <w:rsid w:val="00FB57A9"/>
    <w:rsid w:val="00FB6467"/>
    <w:rsid w:val="00FB68B8"/>
    <w:rsid w:val="00FB694B"/>
    <w:rsid w:val="00FC20A0"/>
    <w:rsid w:val="00FC277B"/>
    <w:rsid w:val="00FC2B8B"/>
    <w:rsid w:val="00FC546E"/>
    <w:rsid w:val="00FC7EA8"/>
    <w:rsid w:val="00FD07F8"/>
    <w:rsid w:val="00FD0B51"/>
    <w:rsid w:val="00FD1EEB"/>
    <w:rsid w:val="00FD2746"/>
    <w:rsid w:val="00FD2C1F"/>
    <w:rsid w:val="00FD30D4"/>
    <w:rsid w:val="00FD41CD"/>
    <w:rsid w:val="00FD479B"/>
    <w:rsid w:val="00FD54AC"/>
    <w:rsid w:val="00FD56B5"/>
    <w:rsid w:val="00FD61C0"/>
    <w:rsid w:val="00FD7383"/>
    <w:rsid w:val="00FD7D00"/>
    <w:rsid w:val="00FE041B"/>
    <w:rsid w:val="00FE0511"/>
    <w:rsid w:val="00FE2FF0"/>
    <w:rsid w:val="00FE3F24"/>
    <w:rsid w:val="00FE587D"/>
    <w:rsid w:val="00FE7D7E"/>
    <w:rsid w:val="00FF0701"/>
    <w:rsid w:val="00FF0757"/>
    <w:rsid w:val="00FF2A56"/>
    <w:rsid w:val="00FF4593"/>
    <w:rsid w:val="00FF4636"/>
    <w:rsid w:val="00FF4F11"/>
    <w:rsid w:val="00FF4F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7AD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C07D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07D0C"/>
  </w:style>
  <w:style w:type="paragraph" w:styleId="Pidipagina">
    <w:name w:val="footer"/>
    <w:basedOn w:val="Normale"/>
    <w:link w:val="PidipaginaCarattere"/>
    <w:uiPriority w:val="99"/>
    <w:semiHidden/>
    <w:unhideWhenUsed/>
    <w:rsid w:val="00C07D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07D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_Savoia\Documents\Carta%20intestata%20Margherita%20di%20Savoi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FA0F4-AC95-4C01-AA85-FC748CF7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Margherita di Savoia</Template>
  <TotalTime>1</TotalTime>
  <Pages>1</Pages>
  <Words>398</Words>
  <Characters>2270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DS_Savoia</dc:creator>
  <cp:lastModifiedBy>Pc</cp:lastModifiedBy>
  <cp:revision>2</cp:revision>
  <dcterms:created xsi:type="dcterms:W3CDTF">2015-11-05T14:12:00Z</dcterms:created>
  <dcterms:modified xsi:type="dcterms:W3CDTF">2015-11-05T14:12:00Z</dcterms:modified>
</cp:coreProperties>
</file>