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89" w:rsidRPr="00866EBE" w:rsidRDefault="00690172" w:rsidP="005F28B3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866EBE">
        <w:rPr>
          <w:rFonts w:ascii="Times New Roman" w:hAnsi="Times New Roman"/>
          <w:b/>
          <w:sz w:val="28"/>
          <w:szCs w:val="28"/>
        </w:rPr>
        <w:t>Incontro con l’autore</w:t>
      </w:r>
    </w:p>
    <w:p w:rsidR="00D07849" w:rsidRPr="00866EBE" w:rsidRDefault="00690172" w:rsidP="00866EBE">
      <w:pPr>
        <w:spacing w:after="100" w:afterAutospacing="1"/>
        <w:jc w:val="both"/>
        <w:rPr>
          <w:b/>
        </w:rPr>
      </w:pPr>
      <w:r w:rsidRPr="00866EBE">
        <w:rPr>
          <w:b/>
        </w:rPr>
        <w:t xml:space="preserve">Si ricorda agli alunni di tutte le classi </w:t>
      </w:r>
      <w:r w:rsidR="00D07849" w:rsidRPr="00866EBE">
        <w:rPr>
          <w:b/>
        </w:rPr>
        <w:t>che ha inizio la fase conclusiva de</w:t>
      </w:r>
      <w:r w:rsidRPr="00866EBE">
        <w:rPr>
          <w:b/>
        </w:rPr>
        <w:t xml:space="preserve">l concorso di </w:t>
      </w:r>
      <w:r w:rsidR="00D07849" w:rsidRPr="00866EBE">
        <w:rPr>
          <w:b/>
        </w:rPr>
        <w:t xml:space="preserve">lettura interno alla scuola </w:t>
      </w:r>
    </w:p>
    <w:p w:rsidR="00690172" w:rsidRPr="00690172" w:rsidRDefault="00690172" w:rsidP="00866EB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3D368D">
        <w:rPr>
          <w:b/>
        </w:rPr>
        <w:t>entro il</w:t>
      </w:r>
      <w:r w:rsidR="00100C11">
        <w:rPr>
          <w:b/>
        </w:rPr>
        <w:t xml:space="preserve"> </w:t>
      </w:r>
      <w:r w:rsidRPr="005F28B3">
        <w:rPr>
          <w:b/>
        </w:rPr>
        <w:t>20 maggio</w:t>
      </w:r>
      <w:r>
        <w:t xml:space="preserve"> sarà possibile presentare</w:t>
      </w:r>
      <w:r w:rsidR="00D07849">
        <w:t>:</w:t>
      </w:r>
    </w:p>
    <w:p w:rsidR="00690172" w:rsidRDefault="00D07849" w:rsidP="00FB6889">
      <w:pPr>
        <w:spacing w:after="100" w:afterAutospacing="1"/>
      </w:pPr>
      <w:r>
        <w:t xml:space="preserve">1) </w:t>
      </w:r>
      <w:r w:rsidR="00690172">
        <w:t xml:space="preserve"> una recensione critica esponendo sensazioni e impressioni di lettura</w:t>
      </w:r>
    </w:p>
    <w:p w:rsidR="00690172" w:rsidRDefault="00690172" w:rsidP="00FB6889">
      <w:pPr>
        <w:spacing w:after="100" w:afterAutospacing="1"/>
      </w:pPr>
      <w:r>
        <w:t xml:space="preserve"> 2) una </w:t>
      </w:r>
      <w:r w:rsidR="005F28B3">
        <w:t>selezione di</w:t>
      </w:r>
      <w:r>
        <w:t xml:space="preserve"> brani </w:t>
      </w:r>
      <w:r w:rsidR="005F28B3">
        <w:t xml:space="preserve">o una pagina </w:t>
      </w:r>
      <w:r>
        <w:t xml:space="preserve">del romanzo che </w:t>
      </w:r>
      <w:r w:rsidR="00D07849">
        <w:t xml:space="preserve">si </w:t>
      </w:r>
      <w:r w:rsidR="005F28B3">
        <w:t>ritiene più significativa</w:t>
      </w:r>
      <w:r>
        <w:t xml:space="preserve"> riguardo alla storia, ai valori espressi e allo stile dell’autore </w:t>
      </w:r>
    </w:p>
    <w:p w:rsidR="00690172" w:rsidRDefault="00866EBE" w:rsidP="00FB6889">
      <w:pPr>
        <w:spacing w:after="100" w:afterAutospacing="1"/>
      </w:pPr>
      <w:r>
        <w:t>3) scrivere</w:t>
      </w:r>
      <w:r w:rsidR="00690172">
        <w:t xml:space="preserve"> "la pagina che non c'è" del romanzo, scegliendo il punto preciso in cui voler includere il proprio contributo, riproducendo stile, linguaggio e caratteristiche del testo. </w:t>
      </w:r>
    </w:p>
    <w:p w:rsidR="00690172" w:rsidRDefault="00690172" w:rsidP="00FB6889">
      <w:pPr>
        <w:spacing w:after="100" w:afterAutospacing="1"/>
      </w:pPr>
      <w:r>
        <w:t>Ogni lavoro, consegnato in forma anonima, attraverso codici identificativi, sarà sottoposto alla valutazione di una</w:t>
      </w:r>
      <w:r w:rsidR="00D07849">
        <w:t xml:space="preserve"> commissione interna di docenti</w:t>
      </w:r>
      <w:r w:rsidR="00454D0E">
        <w:t>, presieduta dalla D</w:t>
      </w:r>
      <w:r>
        <w:t>.</w:t>
      </w:r>
      <w:r w:rsidR="00454D0E">
        <w:t xml:space="preserve"> S..</w:t>
      </w:r>
      <w:bookmarkStart w:id="0" w:name="_GoBack"/>
      <w:bookmarkEnd w:id="0"/>
    </w:p>
    <w:p w:rsidR="00D07849" w:rsidRPr="00866EBE" w:rsidRDefault="00690172" w:rsidP="00FB6889">
      <w:pPr>
        <w:spacing w:after="100" w:afterAutospacing="1"/>
        <w:rPr>
          <w:b/>
        </w:rPr>
      </w:pPr>
      <w:r w:rsidRPr="00866EBE">
        <w:rPr>
          <w:b/>
        </w:rPr>
        <w:t xml:space="preserve"> Durante l’ultima settimana di maggio o la prima di giugno gli scrittori incontreranno gli studenti in un dibattito aperto e proclame</w:t>
      </w:r>
      <w:r w:rsidR="00D07849" w:rsidRPr="00866EBE">
        <w:rPr>
          <w:b/>
        </w:rPr>
        <w:t>ranno i vincitori dei quali saranno letti i lavori.</w:t>
      </w:r>
    </w:p>
    <w:p w:rsidR="00690172" w:rsidRPr="005F28B3" w:rsidRDefault="00D07849" w:rsidP="00FB6889">
      <w:pPr>
        <w:spacing w:after="100" w:afterAutospacing="1"/>
        <w:rPr>
          <w:b/>
        </w:rPr>
      </w:pPr>
      <w:r w:rsidRPr="005F28B3">
        <w:rPr>
          <w:b/>
        </w:rPr>
        <w:t>Gli studenti vincitori motiveranno le proprie scelte</w:t>
      </w:r>
      <w:r w:rsidR="00690172" w:rsidRPr="005F28B3">
        <w:rPr>
          <w:b/>
        </w:rPr>
        <w:t xml:space="preserve">. </w:t>
      </w:r>
    </w:p>
    <w:p w:rsidR="00FB6889" w:rsidRPr="005F28B3" w:rsidRDefault="00690172" w:rsidP="00FB6889">
      <w:pPr>
        <w:spacing w:after="100" w:afterAutospacing="1"/>
        <w:rPr>
          <w:rFonts w:ascii="Times New Roman" w:hAnsi="Times New Roman"/>
          <w:b/>
          <w:sz w:val="24"/>
          <w:szCs w:val="24"/>
        </w:rPr>
      </w:pPr>
      <w:r w:rsidRPr="005F28B3">
        <w:rPr>
          <w:b/>
        </w:rPr>
        <w:t>D</w:t>
      </w:r>
      <w:r w:rsidR="00B808F2">
        <w:rPr>
          <w:b/>
        </w:rPr>
        <w:t xml:space="preserve">urante la cerimonia i quindici vincitori (uno per tipologia di lavoro, tre per classi parallele) </w:t>
      </w:r>
      <w:r w:rsidRPr="005F28B3">
        <w:rPr>
          <w:b/>
        </w:rPr>
        <w:t>riceveranno una targa dalla scuola come "miglior lettore dell'anno", il libro recensito e un taccuino per gli appunti personalizzato.</w:t>
      </w:r>
    </w:p>
    <w:p w:rsidR="00866EBE" w:rsidRDefault="00D07849" w:rsidP="00FB6889">
      <w:pPr>
        <w:spacing w:after="100" w:afterAutospacing="1"/>
      </w:pPr>
      <w:r>
        <w:t>Si ricorda agli alunni che</w:t>
      </w:r>
      <w:r w:rsidR="00866EBE">
        <w:t>:</w:t>
      </w:r>
    </w:p>
    <w:p w:rsidR="00FB6889" w:rsidRDefault="00D07849" w:rsidP="00866EBE">
      <w:pPr>
        <w:pStyle w:val="Paragrafoelenco"/>
        <w:numPr>
          <w:ilvl w:val="0"/>
          <w:numId w:val="1"/>
        </w:numPr>
        <w:spacing w:after="100" w:afterAutospacing="1"/>
      </w:pPr>
      <w:r>
        <w:t xml:space="preserve"> la recensione dovrà avere una lunghezza massima di </w:t>
      </w:r>
      <w:r w:rsidR="005F28B3">
        <w:t>tremila battute -</w:t>
      </w:r>
      <w:r>
        <w:t>spazi inclusi</w:t>
      </w:r>
      <w:r w:rsidR="005F28B3">
        <w:t>-</w:t>
      </w:r>
      <w:r w:rsidR="007E4AC4">
        <w:t xml:space="preserve"> e</w:t>
      </w:r>
      <w:r>
        <w:t xml:space="preserve">  i criter</w:t>
      </w:r>
      <w:r w:rsidR="00866EBE">
        <w:t xml:space="preserve">i di valutazione dell’elaborato saranno:  </w:t>
      </w:r>
      <w:r>
        <w:t>corr</w:t>
      </w:r>
      <w:r w:rsidR="00866EBE">
        <w:t>ettezza espositiva, organicità e coerenza dell’</w:t>
      </w:r>
      <w:r>
        <w:t>espos</w:t>
      </w:r>
      <w:r w:rsidR="00866EBE">
        <w:t>izione, capacità</w:t>
      </w:r>
      <w:r>
        <w:t xml:space="preserve"> di sintesi e</w:t>
      </w:r>
      <w:r w:rsidR="00866EBE">
        <w:t xml:space="preserve"> di riferimento al contenuto del libro, capacità dell’esposizione </w:t>
      </w:r>
      <w:r w:rsidR="005F28B3">
        <w:t>delle sensazioni e delle emozioni</w:t>
      </w:r>
      <w:r>
        <w:t xml:space="preserve"> che la lettura ha prodotto.</w:t>
      </w:r>
    </w:p>
    <w:p w:rsidR="00866EBE" w:rsidRDefault="00866EBE" w:rsidP="00FB6889">
      <w:pPr>
        <w:pStyle w:val="Paragrafoelenco"/>
        <w:numPr>
          <w:ilvl w:val="0"/>
          <w:numId w:val="1"/>
        </w:numPr>
        <w:spacing w:after="100" w:afterAutospacing="1"/>
      </w:pPr>
      <w:r>
        <w:t xml:space="preserve"> La selezione dei brani del romanzo dovrà d</w:t>
      </w:r>
      <w:r w:rsidR="005F28B3">
        <w:t>are origine ad un testo coeso che dovrà sintetizzare un aspetto del romanzo, una tematica o la descrizione di un personaggio e dovrà essere accompagnata da una motivazione della scelta effettuata.</w:t>
      </w:r>
    </w:p>
    <w:p w:rsidR="00FB6889" w:rsidRPr="005F28B3" w:rsidRDefault="005F28B3" w:rsidP="00FB6889">
      <w:pPr>
        <w:pStyle w:val="Paragrafoelenco"/>
        <w:numPr>
          <w:ilvl w:val="0"/>
          <w:numId w:val="1"/>
        </w:numPr>
        <w:spacing w:after="100" w:afterAutospacing="1"/>
      </w:pPr>
      <w:r>
        <w:t xml:space="preserve">La pagina che non c’è dovrà essere corredata dalle indicazioni richieste. </w:t>
      </w:r>
    </w:p>
    <w:p w:rsidR="005F28B3" w:rsidRDefault="007E4AC4" w:rsidP="00FB688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La produ</w:t>
      </w:r>
      <w:r w:rsidR="003D368D">
        <w:rPr>
          <w:rFonts w:ascii="Times New Roman" w:hAnsi="Times New Roman"/>
          <w:b/>
          <w:bCs/>
          <w:sz w:val="24"/>
          <w:szCs w:val="24"/>
        </w:rPr>
        <w:t>zione e consegna del lavoro daranno origine ad una certificazione che varrà come credito formativo.</w:t>
      </w:r>
    </w:p>
    <w:p w:rsidR="005F28B3" w:rsidRDefault="005F28B3" w:rsidP="00FB6889">
      <w:pPr>
        <w:rPr>
          <w:rFonts w:ascii="Times New Roman" w:hAnsi="Times New Roman"/>
          <w:b/>
          <w:bCs/>
          <w:sz w:val="24"/>
          <w:szCs w:val="24"/>
        </w:rPr>
      </w:pPr>
    </w:p>
    <w:p w:rsidR="005F28B3" w:rsidRDefault="005F28B3" w:rsidP="00FB6889">
      <w:pPr>
        <w:rPr>
          <w:rFonts w:ascii="Times New Roman" w:hAnsi="Times New Roman"/>
          <w:b/>
          <w:bCs/>
          <w:sz w:val="24"/>
          <w:szCs w:val="24"/>
        </w:rPr>
      </w:pPr>
    </w:p>
    <w:p w:rsidR="00FB6889" w:rsidRPr="00FB6889" w:rsidRDefault="00FB6889" w:rsidP="00FB6889">
      <w:pPr>
        <w:rPr>
          <w:rFonts w:ascii="Times New Roman" w:hAnsi="Times New Roman"/>
          <w:b/>
          <w:bCs/>
          <w:sz w:val="24"/>
          <w:szCs w:val="24"/>
        </w:rPr>
      </w:pPr>
      <w:r w:rsidRPr="00FB6889">
        <w:rPr>
          <w:rFonts w:ascii="Times New Roman" w:hAnsi="Times New Roman"/>
          <w:b/>
          <w:bCs/>
          <w:sz w:val="24"/>
          <w:szCs w:val="24"/>
        </w:rPr>
        <w:t>Napoli,</w:t>
      </w:r>
      <w:r w:rsidR="00100C11">
        <w:rPr>
          <w:rFonts w:ascii="Times New Roman" w:hAnsi="Times New Roman"/>
          <w:b/>
          <w:bCs/>
          <w:sz w:val="24"/>
          <w:szCs w:val="24"/>
        </w:rPr>
        <w:t xml:space="preserve"> 05/05/2017</w:t>
      </w:r>
      <w:r w:rsidRPr="00FB688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</w:t>
      </w:r>
      <w:r w:rsidR="00100C11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Pr="00FB6889">
        <w:rPr>
          <w:rFonts w:ascii="Times New Roman" w:hAnsi="Times New Roman"/>
          <w:b/>
          <w:bCs/>
          <w:sz w:val="24"/>
          <w:szCs w:val="24"/>
        </w:rPr>
        <w:t>La Dirigente scolastica</w:t>
      </w:r>
    </w:p>
    <w:p w:rsidR="00FB6889" w:rsidRPr="00FB6889" w:rsidRDefault="00FB6889" w:rsidP="00FB6889">
      <w:pPr>
        <w:rPr>
          <w:sz w:val="24"/>
          <w:szCs w:val="24"/>
        </w:rPr>
      </w:pPr>
      <w:r w:rsidRPr="00FB6889">
        <w:rPr>
          <w:rFonts w:ascii="Times New Roman" w:hAnsi="Times New Roman"/>
          <w:b/>
          <w:bCs/>
          <w:sz w:val="24"/>
          <w:szCs w:val="24"/>
        </w:rPr>
        <w:tab/>
      </w:r>
      <w:r w:rsidR="00100C1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FB6889">
        <w:rPr>
          <w:rFonts w:ascii="Times New Roman" w:hAnsi="Times New Roman"/>
          <w:b/>
          <w:bCs/>
          <w:sz w:val="24"/>
          <w:szCs w:val="24"/>
        </w:rPr>
        <w:t>Giuseppina Maria Wally Crocenti</w:t>
      </w:r>
    </w:p>
    <w:p w:rsidR="00C07D0C" w:rsidRPr="003D368D" w:rsidRDefault="00FB6889" w:rsidP="003D368D">
      <w:pPr>
        <w:pStyle w:val="Stile"/>
        <w:ind w:left="5664"/>
        <w:rPr>
          <w:rFonts w:ascii="Times New Roman" w:hAnsi="Times New Roman" w:cs="Times New Roman"/>
          <w:sz w:val="18"/>
          <w:szCs w:val="18"/>
          <w:lang w:bidi="he-IL"/>
        </w:rPr>
      </w:pPr>
      <w:r w:rsidRPr="00FB688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Firma autografa omessa ai sensi</w:t>
      </w:r>
      <w:r w:rsidRPr="00FB6889">
        <w:rPr>
          <w:rFonts w:ascii="Times New Roman" w:hAnsi="Times New Roman" w:cs="Times New Roman"/>
          <w:color w:val="222222"/>
          <w:sz w:val="18"/>
          <w:szCs w:val="18"/>
        </w:rPr>
        <w:br/>
      </w:r>
      <w:r w:rsidRPr="00FB688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dell’art. 3 del D. Lgs. n. 39/1993</w:t>
      </w:r>
    </w:p>
    <w:sectPr w:rsidR="00C07D0C" w:rsidRPr="003D368D" w:rsidSect="0011605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FFB" w:rsidRDefault="00692FFB" w:rsidP="00C07D0C">
      <w:r>
        <w:separator/>
      </w:r>
    </w:p>
  </w:endnote>
  <w:endnote w:type="continuationSeparator" w:id="1">
    <w:p w:rsidR="00692FFB" w:rsidRDefault="00692FFB" w:rsidP="00C07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FFB" w:rsidRDefault="00692FFB" w:rsidP="00C07D0C">
      <w:r>
        <w:separator/>
      </w:r>
    </w:p>
  </w:footnote>
  <w:footnote w:type="continuationSeparator" w:id="1">
    <w:p w:rsidR="00692FFB" w:rsidRDefault="00692FFB" w:rsidP="00C07D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D0C" w:rsidRDefault="00C07D0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465360</wp:posOffset>
          </wp:positionH>
          <wp:positionV relativeFrom="paragraph">
            <wp:posOffset>-363180</wp:posOffset>
          </wp:positionV>
          <wp:extent cx="5222550" cy="1828800"/>
          <wp:effectExtent l="19050" t="0" r="0" b="0"/>
          <wp:wrapNone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2550" cy="182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  <w:p w:rsidR="00C07D0C" w:rsidRDefault="00C07D0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F1598"/>
    <w:multiLevelType w:val="hybridMultilevel"/>
    <w:tmpl w:val="E1AADDF4"/>
    <w:lvl w:ilvl="0" w:tplc="993E8BD4">
      <w:start w:val="3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attachedTemplate r:id="rId1"/>
  <w:defaultTabStop w:val="708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2916"/>
    <w:rsid w:val="0000079B"/>
    <w:rsid w:val="00003522"/>
    <w:rsid w:val="00004448"/>
    <w:rsid w:val="00006DAA"/>
    <w:rsid w:val="0000715D"/>
    <w:rsid w:val="000072E5"/>
    <w:rsid w:val="000117D9"/>
    <w:rsid w:val="00011F6F"/>
    <w:rsid w:val="00013EBE"/>
    <w:rsid w:val="00016B26"/>
    <w:rsid w:val="000221F0"/>
    <w:rsid w:val="000223C6"/>
    <w:rsid w:val="00022B1E"/>
    <w:rsid w:val="000233A2"/>
    <w:rsid w:val="00025496"/>
    <w:rsid w:val="000261C4"/>
    <w:rsid w:val="00026B23"/>
    <w:rsid w:val="00030351"/>
    <w:rsid w:val="00031613"/>
    <w:rsid w:val="00033F81"/>
    <w:rsid w:val="00035A1D"/>
    <w:rsid w:val="00035D5B"/>
    <w:rsid w:val="00040728"/>
    <w:rsid w:val="00040761"/>
    <w:rsid w:val="00040FB1"/>
    <w:rsid w:val="0004156C"/>
    <w:rsid w:val="000446D0"/>
    <w:rsid w:val="00044886"/>
    <w:rsid w:val="00044D8E"/>
    <w:rsid w:val="00046EB5"/>
    <w:rsid w:val="00047413"/>
    <w:rsid w:val="00047E2A"/>
    <w:rsid w:val="000501DB"/>
    <w:rsid w:val="000518D0"/>
    <w:rsid w:val="000539DA"/>
    <w:rsid w:val="00053ED4"/>
    <w:rsid w:val="00055627"/>
    <w:rsid w:val="00056ECC"/>
    <w:rsid w:val="00057F3B"/>
    <w:rsid w:val="00060174"/>
    <w:rsid w:val="00061012"/>
    <w:rsid w:val="000610C1"/>
    <w:rsid w:val="00061CFD"/>
    <w:rsid w:val="000622E6"/>
    <w:rsid w:val="000631FF"/>
    <w:rsid w:val="000649E8"/>
    <w:rsid w:val="00065611"/>
    <w:rsid w:val="00067D37"/>
    <w:rsid w:val="00074842"/>
    <w:rsid w:val="00074C88"/>
    <w:rsid w:val="00081517"/>
    <w:rsid w:val="00081C7C"/>
    <w:rsid w:val="0008370F"/>
    <w:rsid w:val="0008575F"/>
    <w:rsid w:val="00085F71"/>
    <w:rsid w:val="000866DD"/>
    <w:rsid w:val="0008709E"/>
    <w:rsid w:val="000879BF"/>
    <w:rsid w:val="00090604"/>
    <w:rsid w:val="00091696"/>
    <w:rsid w:val="000943E3"/>
    <w:rsid w:val="00095A3A"/>
    <w:rsid w:val="000971BD"/>
    <w:rsid w:val="000A1781"/>
    <w:rsid w:val="000A3BA4"/>
    <w:rsid w:val="000A3DD2"/>
    <w:rsid w:val="000A7052"/>
    <w:rsid w:val="000B01EC"/>
    <w:rsid w:val="000B089A"/>
    <w:rsid w:val="000B153D"/>
    <w:rsid w:val="000B31F7"/>
    <w:rsid w:val="000B3323"/>
    <w:rsid w:val="000B6523"/>
    <w:rsid w:val="000C0432"/>
    <w:rsid w:val="000C1BD7"/>
    <w:rsid w:val="000C1EE7"/>
    <w:rsid w:val="000C2C87"/>
    <w:rsid w:val="000C3F12"/>
    <w:rsid w:val="000C6C0B"/>
    <w:rsid w:val="000D02AD"/>
    <w:rsid w:val="000D515C"/>
    <w:rsid w:val="000D7573"/>
    <w:rsid w:val="000D77B2"/>
    <w:rsid w:val="000E0BB7"/>
    <w:rsid w:val="000E10D5"/>
    <w:rsid w:val="000E3F0B"/>
    <w:rsid w:val="000E417C"/>
    <w:rsid w:val="000E5D99"/>
    <w:rsid w:val="000E6DCB"/>
    <w:rsid w:val="000E6EB7"/>
    <w:rsid w:val="000F0E24"/>
    <w:rsid w:val="000F2C14"/>
    <w:rsid w:val="000F30BC"/>
    <w:rsid w:val="000F4266"/>
    <w:rsid w:val="000F4E59"/>
    <w:rsid w:val="000F7EE3"/>
    <w:rsid w:val="0010036E"/>
    <w:rsid w:val="00100C11"/>
    <w:rsid w:val="00100E2A"/>
    <w:rsid w:val="00101CE2"/>
    <w:rsid w:val="001050A8"/>
    <w:rsid w:val="00105484"/>
    <w:rsid w:val="00106995"/>
    <w:rsid w:val="00110DB1"/>
    <w:rsid w:val="00111B50"/>
    <w:rsid w:val="001133F4"/>
    <w:rsid w:val="001141AA"/>
    <w:rsid w:val="001145B0"/>
    <w:rsid w:val="00114B7D"/>
    <w:rsid w:val="00115332"/>
    <w:rsid w:val="0011605C"/>
    <w:rsid w:val="00122C26"/>
    <w:rsid w:val="00122C64"/>
    <w:rsid w:val="001232EF"/>
    <w:rsid w:val="001236A4"/>
    <w:rsid w:val="001247A9"/>
    <w:rsid w:val="00127156"/>
    <w:rsid w:val="00127277"/>
    <w:rsid w:val="00127454"/>
    <w:rsid w:val="00130EB3"/>
    <w:rsid w:val="0013194E"/>
    <w:rsid w:val="00131A3E"/>
    <w:rsid w:val="00133806"/>
    <w:rsid w:val="00134D30"/>
    <w:rsid w:val="001368D5"/>
    <w:rsid w:val="0014021A"/>
    <w:rsid w:val="00140BDF"/>
    <w:rsid w:val="00141C37"/>
    <w:rsid w:val="00142EA7"/>
    <w:rsid w:val="00143DC8"/>
    <w:rsid w:val="0015091D"/>
    <w:rsid w:val="00150DCC"/>
    <w:rsid w:val="00151D8B"/>
    <w:rsid w:val="00154374"/>
    <w:rsid w:val="001547B3"/>
    <w:rsid w:val="0015491C"/>
    <w:rsid w:val="001552ED"/>
    <w:rsid w:val="001608A3"/>
    <w:rsid w:val="00162B1C"/>
    <w:rsid w:val="00165493"/>
    <w:rsid w:val="00165DC5"/>
    <w:rsid w:val="001666E7"/>
    <w:rsid w:val="00166984"/>
    <w:rsid w:val="00167950"/>
    <w:rsid w:val="00167CCE"/>
    <w:rsid w:val="00167CF0"/>
    <w:rsid w:val="001734D7"/>
    <w:rsid w:val="00173753"/>
    <w:rsid w:val="00175A16"/>
    <w:rsid w:val="00176329"/>
    <w:rsid w:val="00180301"/>
    <w:rsid w:val="00180458"/>
    <w:rsid w:val="00180C3B"/>
    <w:rsid w:val="00180DBB"/>
    <w:rsid w:val="0018120F"/>
    <w:rsid w:val="001814E9"/>
    <w:rsid w:val="0018236A"/>
    <w:rsid w:val="00182B57"/>
    <w:rsid w:val="00184CFA"/>
    <w:rsid w:val="0018578C"/>
    <w:rsid w:val="00186F50"/>
    <w:rsid w:val="00187860"/>
    <w:rsid w:val="001879B5"/>
    <w:rsid w:val="001916D7"/>
    <w:rsid w:val="00191DC7"/>
    <w:rsid w:val="001920BD"/>
    <w:rsid w:val="0019425F"/>
    <w:rsid w:val="00194677"/>
    <w:rsid w:val="0019514A"/>
    <w:rsid w:val="001964B9"/>
    <w:rsid w:val="001A53BD"/>
    <w:rsid w:val="001A5F22"/>
    <w:rsid w:val="001A6147"/>
    <w:rsid w:val="001B0875"/>
    <w:rsid w:val="001B0AE1"/>
    <w:rsid w:val="001B295A"/>
    <w:rsid w:val="001C0E4D"/>
    <w:rsid w:val="001C3399"/>
    <w:rsid w:val="001C3816"/>
    <w:rsid w:val="001C44AC"/>
    <w:rsid w:val="001C54C3"/>
    <w:rsid w:val="001C5979"/>
    <w:rsid w:val="001C6952"/>
    <w:rsid w:val="001C7D38"/>
    <w:rsid w:val="001D3651"/>
    <w:rsid w:val="001D4B0A"/>
    <w:rsid w:val="001D57DC"/>
    <w:rsid w:val="001D60FE"/>
    <w:rsid w:val="001D65A3"/>
    <w:rsid w:val="001D732A"/>
    <w:rsid w:val="001E019F"/>
    <w:rsid w:val="001E132A"/>
    <w:rsid w:val="001E1751"/>
    <w:rsid w:val="001E2101"/>
    <w:rsid w:val="001E31A3"/>
    <w:rsid w:val="001E3D20"/>
    <w:rsid w:val="001E405C"/>
    <w:rsid w:val="001E61A7"/>
    <w:rsid w:val="001E72C5"/>
    <w:rsid w:val="001F26FF"/>
    <w:rsid w:val="001F4298"/>
    <w:rsid w:val="001F4587"/>
    <w:rsid w:val="001F48B0"/>
    <w:rsid w:val="001F7155"/>
    <w:rsid w:val="001F7E68"/>
    <w:rsid w:val="00200088"/>
    <w:rsid w:val="0020080A"/>
    <w:rsid w:val="00202A1C"/>
    <w:rsid w:val="00202B44"/>
    <w:rsid w:val="002048CF"/>
    <w:rsid w:val="00205219"/>
    <w:rsid w:val="00206507"/>
    <w:rsid w:val="002078BA"/>
    <w:rsid w:val="00212916"/>
    <w:rsid w:val="0021305A"/>
    <w:rsid w:val="00213559"/>
    <w:rsid w:val="0021395A"/>
    <w:rsid w:val="00217842"/>
    <w:rsid w:val="00220D66"/>
    <w:rsid w:val="00222A6F"/>
    <w:rsid w:val="00222B62"/>
    <w:rsid w:val="002243CD"/>
    <w:rsid w:val="00226008"/>
    <w:rsid w:val="002260C7"/>
    <w:rsid w:val="00226E20"/>
    <w:rsid w:val="00231259"/>
    <w:rsid w:val="00233D6D"/>
    <w:rsid w:val="00237F8A"/>
    <w:rsid w:val="0024008F"/>
    <w:rsid w:val="00241041"/>
    <w:rsid w:val="00241C3A"/>
    <w:rsid w:val="00241CAD"/>
    <w:rsid w:val="002426C1"/>
    <w:rsid w:val="00243141"/>
    <w:rsid w:val="00243C90"/>
    <w:rsid w:val="00244203"/>
    <w:rsid w:val="002452AF"/>
    <w:rsid w:val="00246AFE"/>
    <w:rsid w:val="00247025"/>
    <w:rsid w:val="0024765B"/>
    <w:rsid w:val="002476C2"/>
    <w:rsid w:val="00253242"/>
    <w:rsid w:val="00253DB0"/>
    <w:rsid w:val="00253ED5"/>
    <w:rsid w:val="00255E10"/>
    <w:rsid w:val="002574E0"/>
    <w:rsid w:val="00262569"/>
    <w:rsid w:val="0026353F"/>
    <w:rsid w:val="0026354B"/>
    <w:rsid w:val="0026428B"/>
    <w:rsid w:val="002666D2"/>
    <w:rsid w:val="002668B2"/>
    <w:rsid w:val="002714B3"/>
    <w:rsid w:val="00273E79"/>
    <w:rsid w:val="00275AC7"/>
    <w:rsid w:val="00275C2F"/>
    <w:rsid w:val="00281FAB"/>
    <w:rsid w:val="002828D2"/>
    <w:rsid w:val="00282BC5"/>
    <w:rsid w:val="002836DF"/>
    <w:rsid w:val="002843AE"/>
    <w:rsid w:val="00290039"/>
    <w:rsid w:val="00291DD9"/>
    <w:rsid w:val="00292CBE"/>
    <w:rsid w:val="00293890"/>
    <w:rsid w:val="0029643A"/>
    <w:rsid w:val="002A0AFB"/>
    <w:rsid w:val="002A2CBF"/>
    <w:rsid w:val="002A3B2E"/>
    <w:rsid w:val="002A48D4"/>
    <w:rsid w:val="002A61E8"/>
    <w:rsid w:val="002A6314"/>
    <w:rsid w:val="002A7317"/>
    <w:rsid w:val="002A736F"/>
    <w:rsid w:val="002B01B2"/>
    <w:rsid w:val="002B0326"/>
    <w:rsid w:val="002B087D"/>
    <w:rsid w:val="002B1625"/>
    <w:rsid w:val="002B1DF4"/>
    <w:rsid w:val="002B35A1"/>
    <w:rsid w:val="002B3C48"/>
    <w:rsid w:val="002B41DE"/>
    <w:rsid w:val="002B5C30"/>
    <w:rsid w:val="002B65CF"/>
    <w:rsid w:val="002B675E"/>
    <w:rsid w:val="002B6DA7"/>
    <w:rsid w:val="002B7DF8"/>
    <w:rsid w:val="002C2C2E"/>
    <w:rsid w:val="002C4512"/>
    <w:rsid w:val="002C4A9F"/>
    <w:rsid w:val="002C4FFE"/>
    <w:rsid w:val="002C608B"/>
    <w:rsid w:val="002D091C"/>
    <w:rsid w:val="002D0B42"/>
    <w:rsid w:val="002D186F"/>
    <w:rsid w:val="002D2B89"/>
    <w:rsid w:val="002D4373"/>
    <w:rsid w:val="002E032C"/>
    <w:rsid w:val="002E259A"/>
    <w:rsid w:val="002E5844"/>
    <w:rsid w:val="002E585D"/>
    <w:rsid w:val="002E65F5"/>
    <w:rsid w:val="002E745B"/>
    <w:rsid w:val="002F00B9"/>
    <w:rsid w:val="002F0725"/>
    <w:rsid w:val="002F0F16"/>
    <w:rsid w:val="002F114F"/>
    <w:rsid w:val="002F1421"/>
    <w:rsid w:val="002F1728"/>
    <w:rsid w:val="002F1B36"/>
    <w:rsid w:val="002F2DB4"/>
    <w:rsid w:val="002F46EA"/>
    <w:rsid w:val="0030154F"/>
    <w:rsid w:val="00301AFD"/>
    <w:rsid w:val="003029D7"/>
    <w:rsid w:val="003029FD"/>
    <w:rsid w:val="00303F8E"/>
    <w:rsid w:val="00304F21"/>
    <w:rsid w:val="00305161"/>
    <w:rsid w:val="00305531"/>
    <w:rsid w:val="00305884"/>
    <w:rsid w:val="00305BC1"/>
    <w:rsid w:val="00305E6A"/>
    <w:rsid w:val="003070AB"/>
    <w:rsid w:val="003072B1"/>
    <w:rsid w:val="0031056F"/>
    <w:rsid w:val="00311DA3"/>
    <w:rsid w:val="00311F11"/>
    <w:rsid w:val="00313823"/>
    <w:rsid w:val="00314958"/>
    <w:rsid w:val="00315F14"/>
    <w:rsid w:val="0032025B"/>
    <w:rsid w:val="00321AFF"/>
    <w:rsid w:val="00321E65"/>
    <w:rsid w:val="003222AB"/>
    <w:rsid w:val="00323274"/>
    <w:rsid w:val="003242C6"/>
    <w:rsid w:val="003256BE"/>
    <w:rsid w:val="003257DC"/>
    <w:rsid w:val="00326BAF"/>
    <w:rsid w:val="003327EC"/>
    <w:rsid w:val="00332C3E"/>
    <w:rsid w:val="0033329C"/>
    <w:rsid w:val="00335020"/>
    <w:rsid w:val="00337EB3"/>
    <w:rsid w:val="00341C2E"/>
    <w:rsid w:val="00343B36"/>
    <w:rsid w:val="003443BE"/>
    <w:rsid w:val="00346987"/>
    <w:rsid w:val="00347763"/>
    <w:rsid w:val="003518AD"/>
    <w:rsid w:val="00351F13"/>
    <w:rsid w:val="00351F26"/>
    <w:rsid w:val="00353707"/>
    <w:rsid w:val="003539AE"/>
    <w:rsid w:val="003542D1"/>
    <w:rsid w:val="003545C1"/>
    <w:rsid w:val="00355567"/>
    <w:rsid w:val="0035621D"/>
    <w:rsid w:val="0035635A"/>
    <w:rsid w:val="00361733"/>
    <w:rsid w:val="00362A6B"/>
    <w:rsid w:val="00362D0A"/>
    <w:rsid w:val="0036579E"/>
    <w:rsid w:val="00370091"/>
    <w:rsid w:val="00371DE4"/>
    <w:rsid w:val="00372FF8"/>
    <w:rsid w:val="00373F5B"/>
    <w:rsid w:val="0037405E"/>
    <w:rsid w:val="00381088"/>
    <w:rsid w:val="00382B0A"/>
    <w:rsid w:val="003842E6"/>
    <w:rsid w:val="00387A12"/>
    <w:rsid w:val="003907D9"/>
    <w:rsid w:val="00391096"/>
    <w:rsid w:val="00391863"/>
    <w:rsid w:val="00393B40"/>
    <w:rsid w:val="00396350"/>
    <w:rsid w:val="00396C6A"/>
    <w:rsid w:val="003A0155"/>
    <w:rsid w:val="003A080C"/>
    <w:rsid w:val="003A28D5"/>
    <w:rsid w:val="003A3340"/>
    <w:rsid w:val="003A4869"/>
    <w:rsid w:val="003A4CE2"/>
    <w:rsid w:val="003A7CC1"/>
    <w:rsid w:val="003B04FE"/>
    <w:rsid w:val="003B0DA5"/>
    <w:rsid w:val="003B356C"/>
    <w:rsid w:val="003B3E47"/>
    <w:rsid w:val="003B5924"/>
    <w:rsid w:val="003B5D66"/>
    <w:rsid w:val="003C3551"/>
    <w:rsid w:val="003C3DFA"/>
    <w:rsid w:val="003C5401"/>
    <w:rsid w:val="003C55FB"/>
    <w:rsid w:val="003C6238"/>
    <w:rsid w:val="003C6307"/>
    <w:rsid w:val="003C71CA"/>
    <w:rsid w:val="003D0130"/>
    <w:rsid w:val="003D04A7"/>
    <w:rsid w:val="003D22DD"/>
    <w:rsid w:val="003D368D"/>
    <w:rsid w:val="003D3AC1"/>
    <w:rsid w:val="003D3BDB"/>
    <w:rsid w:val="003D3EA5"/>
    <w:rsid w:val="003D3FD2"/>
    <w:rsid w:val="003D5823"/>
    <w:rsid w:val="003D63B2"/>
    <w:rsid w:val="003D6E4E"/>
    <w:rsid w:val="003E0051"/>
    <w:rsid w:val="003E19FF"/>
    <w:rsid w:val="003E2147"/>
    <w:rsid w:val="003E26AD"/>
    <w:rsid w:val="003E43FA"/>
    <w:rsid w:val="003E490E"/>
    <w:rsid w:val="003E4B02"/>
    <w:rsid w:val="003E73C0"/>
    <w:rsid w:val="003E7A49"/>
    <w:rsid w:val="003F4839"/>
    <w:rsid w:val="003F5BE9"/>
    <w:rsid w:val="003F641E"/>
    <w:rsid w:val="003F704A"/>
    <w:rsid w:val="0040065F"/>
    <w:rsid w:val="00400B04"/>
    <w:rsid w:val="004011FE"/>
    <w:rsid w:val="00401F83"/>
    <w:rsid w:val="00403BD0"/>
    <w:rsid w:val="004043F6"/>
    <w:rsid w:val="0040474D"/>
    <w:rsid w:val="00406E41"/>
    <w:rsid w:val="00410D13"/>
    <w:rsid w:val="0041117F"/>
    <w:rsid w:val="004124E3"/>
    <w:rsid w:val="004140C1"/>
    <w:rsid w:val="00414E6F"/>
    <w:rsid w:val="00416C24"/>
    <w:rsid w:val="00417FBF"/>
    <w:rsid w:val="00421035"/>
    <w:rsid w:val="00421971"/>
    <w:rsid w:val="00424134"/>
    <w:rsid w:val="00424A73"/>
    <w:rsid w:val="004257EC"/>
    <w:rsid w:val="00426182"/>
    <w:rsid w:val="004271BC"/>
    <w:rsid w:val="00427701"/>
    <w:rsid w:val="00433809"/>
    <w:rsid w:val="00433E95"/>
    <w:rsid w:val="00433F8F"/>
    <w:rsid w:val="00435D5A"/>
    <w:rsid w:val="0043681E"/>
    <w:rsid w:val="00436B1D"/>
    <w:rsid w:val="00437872"/>
    <w:rsid w:val="0044049B"/>
    <w:rsid w:val="00440669"/>
    <w:rsid w:val="0044178B"/>
    <w:rsid w:val="00441A2E"/>
    <w:rsid w:val="00442C67"/>
    <w:rsid w:val="00442CE4"/>
    <w:rsid w:val="00442D82"/>
    <w:rsid w:val="0044415A"/>
    <w:rsid w:val="0044439F"/>
    <w:rsid w:val="004460F4"/>
    <w:rsid w:val="004475DA"/>
    <w:rsid w:val="004516AD"/>
    <w:rsid w:val="00451A31"/>
    <w:rsid w:val="004532C0"/>
    <w:rsid w:val="00453E7E"/>
    <w:rsid w:val="00454D0E"/>
    <w:rsid w:val="00457881"/>
    <w:rsid w:val="00461614"/>
    <w:rsid w:val="00462AAC"/>
    <w:rsid w:val="00463850"/>
    <w:rsid w:val="0047252B"/>
    <w:rsid w:val="00473501"/>
    <w:rsid w:val="004736DD"/>
    <w:rsid w:val="0047449E"/>
    <w:rsid w:val="004759F0"/>
    <w:rsid w:val="004765B6"/>
    <w:rsid w:val="00476D69"/>
    <w:rsid w:val="00480996"/>
    <w:rsid w:val="004810F8"/>
    <w:rsid w:val="00481B1D"/>
    <w:rsid w:val="0048201F"/>
    <w:rsid w:val="00482F1A"/>
    <w:rsid w:val="004844CF"/>
    <w:rsid w:val="004844F2"/>
    <w:rsid w:val="00486CC9"/>
    <w:rsid w:val="00487736"/>
    <w:rsid w:val="00492BE6"/>
    <w:rsid w:val="004958A1"/>
    <w:rsid w:val="0049785E"/>
    <w:rsid w:val="004A3739"/>
    <w:rsid w:val="004A6B9D"/>
    <w:rsid w:val="004B017F"/>
    <w:rsid w:val="004B242E"/>
    <w:rsid w:val="004B2A6E"/>
    <w:rsid w:val="004B37DE"/>
    <w:rsid w:val="004B443B"/>
    <w:rsid w:val="004B4DBE"/>
    <w:rsid w:val="004B6992"/>
    <w:rsid w:val="004C103E"/>
    <w:rsid w:val="004C19A6"/>
    <w:rsid w:val="004C24D1"/>
    <w:rsid w:val="004C37C0"/>
    <w:rsid w:val="004C4510"/>
    <w:rsid w:val="004C493F"/>
    <w:rsid w:val="004C5C3C"/>
    <w:rsid w:val="004C64E7"/>
    <w:rsid w:val="004C64F7"/>
    <w:rsid w:val="004D0933"/>
    <w:rsid w:val="004D1598"/>
    <w:rsid w:val="004D15CB"/>
    <w:rsid w:val="004D18B0"/>
    <w:rsid w:val="004D1E70"/>
    <w:rsid w:val="004D2DC1"/>
    <w:rsid w:val="004D33C7"/>
    <w:rsid w:val="004D6B62"/>
    <w:rsid w:val="004E1596"/>
    <w:rsid w:val="004E1988"/>
    <w:rsid w:val="004E4701"/>
    <w:rsid w:val="004E4E54"/>
    <w:rsid w:val="004E4F1F"/>
    <w:rsid w:val="004E545A"/>
    <w:rsid w:val="004E753D"/>
    <w:rsid w:val="004F097C"/>
    <w:rsid w:val="004F1D1A"/>
    <w:rsid w:val="004F2C81"/>
    <w:rsid w:val="004F365C"/>
    <w:rsid w:val="004F5126"/>
    <w:rsid w:val="004F5813"/>
    <w:rsid w:val="004F7D4C"/>
    <w:rsid w:val="0050066F"/>
    <w:rsid w:val="00501995"/>
    <w:rsid w:val="00502277"/>
    <w:rsid w:val="00502507"/>
    <w:rsid w:val="00505203"/>
    <w:rsid w:val="005065AD"/>
    <w:rsid w:val="00507C2A"/>
    <w:rsid w:val="00507FB2"/>
    <w:rsid w:val="00510A3C"/>
    <w:rsid w:val="00511A50"/>
    <w:rsid w:val="00511FCC"/>
    <w:rsid w:val="0051598F"/>
    <w:rsid w:val="005174CC"/>
    <w:rsid w:val="00521612"/>
    <w:rsid w:val="00521AB8"/>
    <w:rsid w:val="0052351D"/>
    <w:rsid w:val="00523933"/>
    <w:rsid w:val="00524FEF"/>
    <w:rsid w:val="005322D1"/>
    <w:rsid w:val="005329A6"/>
    <w:rsid w:val="005347A5"/>
    <w:rsid w:val="00534E77"/>
    <w:rsid w:val="00536D00"/>
    <w:rsid w:val="00536F76"/>
    <w:rsid w:val="00537317"/>
    <w:rsid w:val="00537331"/>
    <w:rsid w:val="00537AF8"/>
    <w:rsid w:val="005419B4"/>
    <w:rsid w:val="00543C83"/>
    <w:rsid w:val="00545FFD"/>
    <w:rsid w:val="00547666"/>
    <w:rsid w:val="0055228A"/>
    <w:rsid w:val="005525DD"/>
    <w:rsid w:val="00554284"/>
    <w:rsid w:val="005553E6"/>
    <w:rsid w:val="0055570C"/>
    <w:rsid w:val="005560DF"/>
    <w:rsid w:val="00556485"/>
    <w:rsid w:val="0055668F"/>
    <w:rsid w:val="00560C5F"/>
    <w:rsid w:val="00563C92"/>
    <w:rsid w:val="005640E1"/>
    <w:rsid w:val="00564E11"/>
    <w:rsid w:val="00565685"/>
    <w:rsid w:val="00566A93"/>
    <w:rsid w:val="00567003"/>
    <w:rsid w:val="00570F86"/>
    <w:rsid w:val="00574EF2"/>
    <w:rsid w:val="005755C9"/>
    <w:rsid w:val="00577226"/>
    <w:rsid w:val="00581E02"/>
    <w:rsid w:val="0058436B"/>
    <w:rsid w:val="0058739B"/>
    <w:rsid w:val="0058748A"/>
    <w:rsid w:val="00587B04"/>
    <w:rsid w:val="0059049A"/>
    <w:rsid w:val="0059111F"/>
    <w:rsid w:val="00591ED3"/>
    <w:rsid w:val="00592785"/>
    <w:rsid w:val="00593D16"/>
    <w:rsid w:val="00595036"/>
    <w:rsid w:val="00596398"/>
    <w:rsid w:val="00596F88"/>
    <w:rsid w:val="005972CA"/>
    <w:rsid w:val="00597FAC"/>
    <w:rsid w:val="005A1FBD"/>
    <w:rsid w:val="005A3C62"/>
    <w:rsid w:val="005A5615"/>
    <w:rsid w:val="005A7167"/>
    <w:rsid w:val="005B2A8B"/>
    <w:rsid w:val="005B4C55"/>
    <w:rsid w:val="005B5CA6"/>
    <w:rsid w:val="005B73CD"/>
    <w:rsid w:val="005C0922"/>
    <w:rsid w:val="005C0CAE"/>
    <w:rsid w:val="005C2534"/>
    <w:rsid w:val="005C254D"/>
    <w:rsid w:val="005C25B2"/>
    <w:rsid w:val="005C3DE9"/>
    <w:rsid w:val="005C4040"/>
    <w:rsid w:val="005C4AF6"/>
    <w:rsid w:val="005C4C37"/>
    <w:rsid w:val="005C54B3"/>
    <w:rsid w:val="005D02DD"/>
    <w:rsid w:val="005D245C"/>
    <w:rsid w:val="005D28BC"/>
    <w:rsid w:val="005D57DA"/>
    <w:rsid w:val="005D61C2"/>
    <w:rsid w:val="005E07F9"/>
    <w:rsid w:val="005E426A"/>
    <w:rsid w:val="005E4734"/>
    <w:rsid w:val="005E486F"/>
    <w:rsid w:val="005E526E"/>
    <w:rsid w:val="005E57C2"/>
    <w:rsid w:val="005E58A1"/>
    <w:rsid w:val="005E78B3"/>
    <w:rsid w:val="005E7A25"/>
    <w:rsid w:val="005F0A0B"/>
    <w:rsid w:val="005F1351"/>
    <w:rsid w:val="005F1718"/>
    <w:rsid w:val="005F28B3"/>
    <w:rsid w:val="005F2A50"/>
    <w:rsid w:val="005F33AC"/>
    <w:rsid w:val="005F519E"/>
    <w:rsid w:val="005F6155"/>
    <w:rsid w:val="005F6363"/>
    <w:rsid w:val="005F7654"/>
    <w:rsid w:val="005F7F79"/>
    <w:rsid w:val="006009A4"/>
    <w:rsid w:val="00601C9F"/>
    <w:rsid w:val="0060235D"/>
    <w:rsid w:val="00603286"/>
    <w:rsid w:val="00603417"/>
    <w:rsid w:val="00604031"/>
    <w:rsid w:val="006045C1"/>
    <w:rsid w:val="00605EC3"/>
    <w:rsid w:val="00606178"/>
    <w:rsid w:val="006068BC"/>
    <w:rsid w:val="006079B6"/>
    <w:rsid w:val="006104A6"/>
    <w:rsid w:val="006118A3"/>
    <w:rsid w:val="00616D58"/>
    <w:rsid w:val="006218DB"/>
    <w:rsid w:val="006238F8"/>
    <w:rsid w:val="00625EF4"/>
    <w:rsid w:val="00627786"/>
    <w:rsid w:val="00627A15"/>
    <w:rsid w:val="00627A39"/>
    <w:rsid w:val="006306A6"/>
    <w:rsid w:val="00631936"/>
    <w:rsid w:val="00632289"/>
    <w:rsid w:val="00633D90"/>
    <w:rsid w:val="00635D93"/>
    <w:rsid w:val="00636154"/>
    <w:rsid w:val="00641110"/>
    <w:rsid w:val="0064304F"/>
    <w:rsid w:val="006455CC"/>
    <w:rsid w:val="00645AB8"/>
    <w:rsid w:val="00645C00"/>
    <w:rsid w:val="00651F30"/>
    <w:rsid w:val="0065214D"/>
    <w:rsid w:val="00652A00"/>
    <w:rsid w:val="00654006"/>
    <w:rsid w:val="00654A69"/>
    <w:rsid w:val="006552C3"/>
    <w:rsid w:val="006606D0"/>
    <w:rsid w:val="006655FF"/>
    <w:rsid w:val="00665D0E"/>
    <w:rsid w:val="0066710B"/>
    <w:rsid w:val="00667E40"/>
    <w:rsid w:val="006709CA"/>
    <w:rsid w:val="00671584"/>
    <w:rsid w:val="006722BA"/>
    <w:rsid w:val="006731B9"/>
    <w:rsid w:val="00680709"/>
    <w:rsid w:val="00680974"/>
    <w:rsid w:val="0068128B"/>
    <w:rsid w:val="006818C8"/>
    <w:rsid w:val="0068242F"/>
    <w:rsid w:val="00685A58"/>
    <w:rsid w:val="00687E69"/>
    <w:rsid w:val="00690172"/>
    <w:rsid w:val="00692536"/>
    <w:rsid w:val="00692FFB"/>
    <w:rsid w:val="00693269"/>
    <w:rsid w:val="006935AB"/>
    <w:rsid w:val="00693FB8"/>
    <w:rsid w:val="00695C52"/>
    <w:rsid w:val="006A1254"/>
    <w:rsid w:val="006A34EA"/>
    <w:rsid w:val="006A4D95"/>
    <w:rsid w:val="006B022F"/>
    <w:rsid w:val="006B3061"/>
    <w:rsid w:val="006B3DD4"/>
    <w:rsid w:val="006B4FA7"/>
    <w:rsid w:val="006B76FA"/>
    <w:rsid w:val="006C03D1"/>
    <w:rsid w:val="006C1E3B"/>
    <w:rsid w:val="006C2222"/>
    <w:rsid w:val="006C38B5"/>
    <w:rsid w:val="006C3978"/>
    <w:rsid w:val="006C3F79"/>
    <w:rsid w:val="006C53CC"/>
    <w:rsid w:val="006C5B92"/>
    <w:rsid w:val="006C6950"/>
    <w:rsid w:val="006D1136"/>
    <w:rsid w:val="006D3229"/>
    <w:rsid w:val="006D330D"/>
    <w:rsid w:val="006D346A"/>
    <w:rsid w:val="006D4410"/>
    <w:rsid w:val="006D4B16"/>
    <w:rsid w:val="006D508D"/>
    <w:rsid w:val="006D51A9"/>
    <w:rsid w:val="006D5E51"/>
    <w:rsid w:val="006E1FAB"/>
    <w:rsid w:val="006E2D97"/>
    <w:rsid w:val="006E370A"/>
    <w:rsid w:val="006E59A0"/>
    <w:rsid w:val="006E7C36"/>
    <w:rsid w:val="006F0BFE"/>
    <w:rsid w:val="006F2152"/>
    <w:rsid w:val="006F2D86"/>
    <w:rsid w:val="006F302F"/>
    <w:rsid w:val="006F3665"/>
    <w:rsid w:val="006F4194"/>
    <w:rsid w:val="006F70B2"/>
    <w:rsid w:val="00701753"/>
    <w:rsid w:val="00701843"/>
    <w:rsid w:val="007038F1"/>
    <w:rsid w:val="00703CD8"/>
    <w:rsid w:val="00704952"/>
    <w:rsid w:val="00706578"/>
    <w:rsid w:val="00710590"/>
    <w:rsid w:val="007110E2"/>
    <w:rsid w:val="00711CC0"/>
    <w:rsid w:val="00713BD6"/>
    <w:rsid w:val="007154C7"/>
    <w:rsid w:val="00717D4E"/>
    <w:rsid w:val="007246B7"/>
    <w:rsid w:val="007259CF"/>
    <w:rsid w:val="00727806"/>
    <w:rsid w:val="00734204"/>
    <w:rsid w:val="00735D19"/>
    <w:rsid w:val="00736D96"/>
    <w:rsid w:val="00737B16"/>
    <w:rsid w:val="007417F1"/>
    <w:rsid w:val="00751451"/>
    <w:rsid w:val="00751A98"/>
    <w:rsid w:val="00752685"/>
    <w:rsid w:val="00753452"/>
    <w:rsid w:val="007543A5"/>
    <w:rsid w:val="00755A3A"/>
    <w:rsid w:val="00756B2B"/>
    <w:rsid w:val="0075736B"/>
    <w:rsid w:val="00761DB8"/>
    <w:rsid w:val="00761E63"/>
    <w:rsid w:val="00762D86"/>
    <w:rsid w:val="00763AE5"/>
    <w:rsid w:val="00764DA6"/>
    <w:rsid w:val="00766761"/>
    <w:rsid w:val="00766980"/>
    <w:rsid w:val="00767FCF"/>
    <w:rsid w:val="00770067"/>
    <w:rsid w:val="00770B4C"/>
    <w:rsid w:val="0077512C"/>
    <w:rsid w:val="00775677"/>
    <w:rsid w:val="00776B8C"/>
    <w:rsid w:val="007773A1"/>
    <w:rsid w:val="0078043D"/>
    <w:rsid w:val="00782F6F"/>
    <w:rsid w:val="007831E4"/>
    <w:rsid w:val="007842F7"/>
    <w:rsid w:val="007855BB"/>
    <w:rsid w:val="00786041"/>
    <w:rsid w:val="00786515"/>
    <w:rsid w:val="00786715"/>
    <w:rsid w:val="007904FD"/>
    <w:rsid w:val="0079051C"/>
    <w:rsid w:val="0079160C"/>
    <w:rsid w:val="00794BAF"/>
    <w:rsid w:val="00797513"/>
    <w:rsid w:val="00797B9A"/>
    <w:rsid w:val="007A143D"/>
    <w:rsid w:val="007A2242"/>
    <w:rsid w:val="007A6180"/>
    <w:rsid w:val="007A7DF6"/>
    <w:rsid w:val="007B0795"/>
    <w:rsid w:val="007B0D28"/>
    <w:rsid w:val="007B15C4"/>
    <w:rsid w:val="007B3716"/>
    <w:rsid w:val="007B3AB4"/>
    <w:rsid w:val="007B490B"/>
    <w:rsid w:val="007B613D"/>
    <w:rsid w:val="007B729B"/>
    <w:rsid w:val="007C21C2"/>
    <w:rsid w:val="007C3C66"/>
    <w:rsid w:val="007C4745"/>
    <w:rsid w:val="007C622C"/>
    <w:rsid w:val="007D16EC"/>
    <w:rsid w:val="007D1C05"/>
    <w:rsid w:val="007D2C91"/>
    <w:rsid w:val="007D2F52"/>
    <w:rsid w:val="007D3B06"/>
    <w:rsid w:val="007D489C"/>
    <w:rsid w:val="007E0D0B"/>
    <w:rsid w:val="007E1A6C"/>
    <w:rsid w:val="007E1A8A"/>
    <w:rsid w:val="007E2C6D"/>
    <w:rsid w:val="007E4AC4"/>
    <w:rsid w:val="007E4ED8"/>
    <w:rsid w:val="007E58C8"/>
    <w:rsid w:val="007E5BFD"/>
    <w:rsid w:val="007E5E6A"/>
    <w:rsid w:val="007E6C5A"/>
    <w:rsid w:val="007E7823"/>
    <w:rsid w:val="007E7917"/>
    <w:rsid w:val="007E7C34"/>
    <w:rsid w:val="007F33D3"/>
    <w:rsid w:val="007F3EE2"/>
    <w:rsid w:val="007F79F7"/>
    <w:rsid w:val="0080047F"/>
    <w:rsid w:val="00801F1C"/>
    <w:rsid w:val="00801F45"/>
    <w:rsid w:val="00802934"/>
    <w:rsid w:val="00806BDC"/>
    <w:rsid w:val="008074E7"/>
    <w:rsid w:val="00807956"/>
    <w:rsid w:val="00812B56"/>
    <w:rsid w:val="00812E95"/>
    <w:rsid w:val="00815168"/>
    <w:rsid w:val="00816260"/>
    <w:rsid w:val="00816C9C"/>
    <w:rsid w:val="00821580"/>
    <w:rsid w:val="00822932"/>
    <w:rsid w:val="00822CA9"/>
    <w:rsid w:val="00822E7C"/>
    <w:rsid w:val="00823C47"/>
    <w:rsid w:val="00823DC2"/>
    <w:rsid w:val="00824190"/>
    <w:rsid w:val="008241CE"/>
    <w:rsid w:val="00824A8D"/>
    <w:rsid w:val="00824AD1"/>
    <w:rsid w:val="00825259"/>
    <w:rsid w:val="0082559E"/>
    <w:rsid w:val="00825905"/>
    <w:rsid w:val="00826FD6"/>
    <w:rsid w:val="00831200"/>
    <w:rsid w:val="00831454"/>
    <w:rsid w:val="00831808"/>
    <w:rsid w:val="00831E5B"/>
    <w:rsid w:val="00832558"/>
    <w:rsid w:val="00832D88"/>
    <w:rsid w:val="00833C6E"/>
    <w:rsid w:val="00833FEE"/>
    <w:rsid w:val="0083408F"/>
    <w:rsid w:val="00834982"/>
    <w:rsid w:val="0083651D"/>
    <w:rsid w:val="00836625"/>
    <w:rsid w:val="00836D56"/>
    <w:rsid w:val="0083770A"/>
    <w:rsid w:val="00837FA9"/>
    <w:rsid w:val="00841FC6"/>
    <w:rsid w:val="008424AB"/>
    <w:rsid w:val="00842BD7"/>
    <w:rsid w:val="008434F2"/>
    <w:rsid w:val="0084361B"/>
    <w:rsid w:val="0084498A"/>
    <w:rsid w:val="00844B7B"/>
    <w:rsid w:val="00844E51"/>
    <w:rsid w:val="008466FF"/>
    <w:rsid w:val="0085085E"/>
    <w:rsid w:val="00850F82"/>
    <w:rsid w:val="008529E6"/>
    <w:rsid w:val="00854046"/>
    <w:rsid w:val="00856EB8"/>
    <w:rsid w:val="00857FD4"/>
    <w:rsid w:val="00861520"/>
    <w:rsid w:val="00861BAC"/>
    <w:rsid w:val="008635C8"/>
    <w:rsid w:val="008635F8"/>
    <w:rsid w:val="008637F0"/>
    <w:rsid w:val="00866EBE"/>
    <w:rsid w:val="008707A9"/>
    <w:rsid w:val="00870D5B"/>
    <w:rsid w:val="00871323"/>
    <w:rsid w:val="00872F61"/>
    <w:rsid w:val="00873DA3"/>
    <w:rsid w:val="00874C34"/>
    <w:rsid w:val="00875ED6"/>
    <w:rsid w:val="008763CF"/>
    <w:rsid w:val="00880ADB"/>
    <w:rsid w:val="00882116"/>
    <w:rsid w:val="00882A9C"/>
    <w:rsid w:val="00883213"/>
    <w:rsid w:val="0088443E"/>
    <w:rsid w:val="00887490"/>
    <w:rsid w:val="00887AFE"/>
    <w:rsid w:val="00893638"/>
    <w:rsid w:val="00893ADF"/>
    <w:rsid w:val="00894F60"/>
    <w:rsid w:val="008950CB"/>
    <w:rsid w:val="0089533F"/>
    <w:rsid w:val="00895A4D"/>
    <w:rsid w:val="00895E3B"/>
    <w:rsid w:val="008A0AB0"/>
    <w:rsid w:val="008A18E0"/>
    <w:rsid w:val="008A190E"/>
    <w:rsid w:val="008A28D0"/>
    <w:rsid w:val="008A3573"/>
    <w:rsid w:val="008A4E68"/>
    <w:rsid w:val="008A528B"/>
    <w:rsid w:val="008A5490"/>
    <w:rsid w:val="008A5F14"/>
    <w:rsid w:val="008A76B2"/>
    <w:rsid w:val="008B04F9"/>
    <w:rsid w:val="008B120B"/>
    <w:rsid w:val="008B1DCA"/>
    <w:rsid w:val="008B27B1"/>
    <w:rsid w:val="008B2CB0"/>
    <w:rsid w:val="008B4CC4"/>
    <w:rsid w:val="008B594D"/>
    <w:rsid w:val="008B65EE"/>
    <w:rsid w:val="008C00A7"/>
    <w:rsid w:val="008C037B"/>
    <w:rsid w:val="008C397F"/>
    <w:rsid w:val="008C4AB8"/>
    <w:rsid w:val="008C7C80"/>
    <w:rsid w:val="008C7FA5"/>
    <w:rsid w:val="008D0533"/>
    <w:rsid w:val="008D0CD0"/>
    <w:rsid w:val="008D3167"/>
    <w:rsid w:val="008D382E"/>
    <w:rsid w:val="008D4E7C"/>
    <w:rsid w:val="008E01C1"/>
    <w:rsid w:val="008E1EDF"/>
    <w:rsid w:val="008E3EA6"/>
    <w:rsid w:val="008E472C"/>
    <w:rsid w:val="008E486C"/>
    <w:rsid w:val="008E5225"/>
    <w:rsid w:val="008E6021"/>
    <w:rsid w:val="008E60F8"/>
    <w:rsid w:val="008E6ACC"/>
    <w:rsid w:val="008E71A8"/>
    <w:rsid w:val="008E7B2F"/>
    <w:rsid w:val="008E7F1A"/>
    <w:rsid w:val="008F032B"/>
    <w:rsid w:val="008F0CCB"/>
    <w:rsid w:val="008F2731"/>
    <w:rsid w:val="008F31AD"/>
    <w:rsid w:val="008F3B23"/>
    <w:rsid w:val="008F44D4"/>
    <w:rsid w:val="008F5E79"/>
    <w:rsid w:val="009018C6"/>
    <w:rsid w:val="00905116"/>
    <w:rsid w:val="00906FFB"/>
    <w:rsid w:val="0091074D"/>
    <w:rsid w:val="0091275E"/>
    <w:rsid w:val="00914486"/>
    <w:rsid w:val="00914A1C"/>
    <w:rsid w:val="009152E8"/>
    <w:rsid w:val="00915FBB"/>
    <w:rsid w:val="00920AD6"/>
    <w:rsid w:val="00921270"/>
    <w:rsid w:val="009232AD"/>
    <w:rsid w:val="00923567"/>
    <w:rsid w:val="00927BCC"/>
    <w:rsid w:val="00932C6B"/>
    <w:rsid w:val="009336E5"/>
    <w:rsid w:val="00933D27"/>
    <w:rsid w:val="00933EEB"/>
    <w:rsid w:val="00934C5B"/>
    <w:rsid w:val="009355F6"/>
    <w:rsid w:val="00937233"/>
    <w:rsid w:val="009372C4"/>
    <w:rsid w:val="00942D37"/>
    <w:rsid w:val="00945580"/>
    <w:rsid w:val="00946A64"/>
    <w:rsid w:val="00947E41"/>
    <w:rsid w:val="00947EBD"/>
    <w:rsid w:val="00950925"/>
    <w:rsid w:val="009541E2"/>
    <w:rsid w:val="009546D7"/>
    <w:rsid w:val="00955170"/>
    <w:rsid w:val="009551EF"/>
    <w:rsid w:val="00960E1B"/>
    <w:rsid w:val="0096143D"/>
    <w:rsid w:val="0096202C"/>
    <w:rsid w:val="00962057"/>
    <w:rsid w:val="00962B61"/>
    <w:rsid w:val="00962F5D"/>
    <w:rsid w:val="0096422D"/>
    <w:rsid w:val="009645E7"/>
    <w:rsid w:val="00964AEC"/>
    <w:rsid w:val="00966365"/>
    <w:rsid w:val="009669CB"/>
    <w:rsid w:val="009700C6"/>
    <w:rsid w:val="0097120E"/>
    <w:rsid w:val="009755B9"/>
    <w:rsid w:val="0097598F"/>
    <w:rsid w:val="00975EAC"/>
    <w:rsid w:val="00977909"/>
    <w:rsid w:val="00977E3A"/>
    <w:rsid w:val="00980150"/>
    <w:rsid w:val="0098052C"/>
    <w:rsid w:val="00981070"/>
    <w:rsid w:val="00981172"/>
    <w:rsid w:val="0098174A"/>
    <w:rsid w:val="00982557"/>
    <w:rsid w:val="0098412C"/>
    <w:rsid w:val="009847EB"/>
    <w:rsid w:val="00987665"/>
    <w:rsid w:val="00992B82"/>
    <w:rsid w:val="00994FAA"/>
    <w:rsid w:val="009970E4"/>
    <w:rsid w:val="00997DDA"/>
    <w:rsid w:val="009A0991"/>
    <w:rsid w:val="009A3857"/>
    <w:rsid w:val="009A4DB8"/>
    <w:rsid w:val="009A775F"/>
    <w:rsid w:val="009A7BED"/>
    <w:rsid w:val="009B2A47"/>
    <w:rsid w:val="009B2A5C"/>
    <w:rsid w:val="009B2E0F"/>
    <w:rsid w:val="009B3848"/>
    <w:rsid w:val="009B5616"/>
    <w:rsid w:val="009B66F5"/>
    <w:rsid w:val="009B700D"/>
    <w:rsid w:val="009C39D9"/>
    <w:rsid w:val="009C3EF8"/>
    <w:rsid w:val="009D0C31"/>
    <w:rsid w:val="009D1619"/>
    <w:rsid w:val="009D454E"/>
    <w:rsid w:val="009D4AE3"/>
    <w:rsid w:val="009D558C"/>
    <w:rsid w:val="009D7920"/>
    <w:rsid w:val="009E04BB"/>
    <w:rsid w:val="009E0D44"/>
    <w:rsid w:val="009E0F19"/>
    <w:rsid w:val="009E1E4F"/>
    <w:rsid w:val="009E3849"/>
    <w:rsid w:val="009E3DA1"/>
    <w:rsid w:val="009E44E2"/>
    <w:rsid w:val="009E5C52"/>
    <w:rsid w:val="009E60EC"/>
    <w:rsid w:val="009E6B56"/>
    <w:rsid w:val="009E78F4"/>
    <w:rsid w:val="009F0844"/>
    <w:rsid w:val="009F21B7"/>
    <w:rsid w:val="009F3F49"/>
    <w:rsid w:val="009F6143"/>
    <w:rsid w:val="00A0480D"/>
    <w:rsid w:val="00A051AA"/>
    <w:rsid w:val="00A051EC"/>
    <w:rsid w:val="00A0572C"/>
    <w:rsid w:val="00A068D0"/>
    <w:rsid w:val="00A06C47"/>
    <w:rsid w:val="00A1051E"/>
    <w:rsid w:val="00A109FE"/>
    <w:rsid w:val="00A10D14"/>
    <w:rsid w:val="00A10DAE"/>
    <w:rsid w:val="00A1147F"/>
    <w:rsid w:val="00A11697"/>
    <w:rsid w:val="00A1310B"/>
    <w:rsid w:val="00A1315E"/>
    <w:rsid w:val="00A14F01"/>
    <w:rsid w:val="00A15AC8"/>
    <w:rsid w:val="00A17280"/>
    <w:rsid w:val="00A17498"/>
    <w:rsid w:val="00A17F3E"/>
    <w:rsid w:val="00A2003B"/>
    <w:rsid w:val="00A2082B"/>
    <w:rsid w:val="00A2114A"/>
    <w:rsid w:val="00A223F9"/>
    <w:rsid w:val="00A23D28"/>
    <w:rsid w:val="00A26066"/>
    <w:rsid w:val="00A30238"/>
    <w:rsid w:val="00A31999"/>
    <w:rsid w:val="00A33323"/>
    <w:rsid w:val="00A333DF"/>
    <w:rsid w:val="00A34AED"/>
    <w:rsid w:val="00A35E7B"/>
    <w:rsid w:val="00A3699A"/>
    <w:rsid w:val="00A37650"/>
    <w:rsid w:val="00A37949"/>
    <w:rsid w:val="00A37F92"/>
    <w:rsid w:val="00A41166"/>
    <w:rsid w:val="00A43605"/>
    <w:rsid w:val="00A43750"/>
    <w:rsid w:val="00A443B8"/>
    <w:rsid w:val="00A4495F"/>
    <w:rsid w:val="00A45E66"/>
    <w:rsid w:val="00A50366"/>
    <w:rsid w:val="00A5084B"/>
    <w:rsid w:val="00A5135B"/>
    <w:rsid w:val="00A518AE"/>
    <w:rsid w:val="00A523E8"/>
    <w:rsid w:val="00A52A7F"/>
    <w:rsid w:val="00A555E7"/>
    <w:rsid w:val="00A558F9"/>
    <w:rsid w:val="00A57C7A"/>
    <w:rsid w:val="00A57D54"/>
    <w:rsid w:val="00A60C7B"/>
    <w:rsid w:val="00A629B9"/>
    <w:rsid w:val="00A632F2"/>
    <w:rsid w:val="00A63609"/>
    <w:rsid w:val="00A645AC"/>
    <w:rsid w:val="00A648D8"/>
    <w:rsid w:val="00A64F14"/>
    <w:rsid w:val="00A66B24"/>
    <w:rsid w:val="00A703B6"/>
    <w:rsid w:val="00A710A7"/>
    <w:rsid w:val="00A71ECB"/>
    <w:rsid w:val="00A73851"/>
    <w:rsid w:val="00A73D3C"/>
    <w:rsid w:val="00A74283"/>
    <w:rsid w:val="00A7524A"/>
    <w:rsid w:val="00A80401"/>
    <w:rsid w:val="00A81206"/>
    <w:rsid w:val="00A816D4"/>
    <w:rsid w:val="00A82408"/>
    <w:rsid w:val="00A8321F"/>
    <w:rsid w:val="00A83358"/>
    <w:rsid w:val="00A83F66"/>
    <w:rsid w:val="00A856E0"/>
    <w:rsid w:val="00A85A8A"/>
    <w:rsid w:val="00A86A6E"/>
    <w:rsid w:val="00A87A77"/>
    <w:rsid w:val="00A90F69"/>
    <w:rsid w:val="00A92D4F"/>
    <w:rsid w:val="00A9345E"/>
    <w:rsid w:val="00A93EB4"/>
    <w:rsid w:val="00A9412E"/>
    <w:rsid w:val="00A9490E"/>
    <w:rsid w:val="00A96A0C"/>
    <w:rsid w:val="00A9785E"/>
    <w:rsid w:val="00A97B06"/>
    <w:rsid w:val="00A97C40"/>
    <w:rsid w:val="00A97F94"/>
    <w:rsid w:val="00AA26C5"/>
    <w:rsid w:val="00AA2BE5"/>
    <w:rsid w:val="00AA2FCB"/>
    <w:rsid w:val="00AA35C5"/>
    <w:rsid w:val="00AA5C6D"/>
    <w:rsid w:val="00AA67F5"/>
    <w:rsid w:val="00AA7122"/>
    <w:rsid w:val="00AA7519"/>
    <w:rsid w:val="00AB6209"/>
    <w:rsid w:val="00AB6D19"/>
    <w:rsid w:val="00AB70C1"/>
    <w:rsid w:val="00AB7635"/>
    <w:rsid w:val="00AC0AC0"/>
    <w:rsid w:val="00AC1239"/>
    <w:rsid w:val="00AC419D"/>
    <w:rsid w:val="00AC4676"/>
    <w:rsid w:val="00AC5252"/>
    <w:rsid w:val="00AC5450"/>
    <w:rsid w:val="00AC5535"/>
    <w:rsid w:val="00AC7AA2"/>
    <w:rsid w:val="00AC7AA4"/>
    <w:rsid w:val="00AC7FCF"/>
    <w:rsid w:val="00AD2FB4"/>
    <w:rsid w:val="00AD4395"/>
    <w:rsid w:val="00AD4E2A"/>
    <w:rsid w:val="00AD5CA7"/>
    <w:rsid w:val="00AD6D8C"/>
    <w:rsid w:val="00AE1F1A"/>
    <w:rsid w:val="00AE2096"/>
    <w:rsid w:val="00AE27E3"/>
    <w:rsid w:val="00AE592E"/>
    <w:rsid w:val="00AE6AA2"/>
    <w:rsid w:val="00AE6E04"/>
    <w:rsid w:val="00AE7F96"/>
    <w:rsid w:val="00AF2172"/>
    <w:rsid w:val="00AF2662"/>
    <w:rsid w:val="00AF4AE6"/>
    <w:rsid w:val="00AF69FD"/>
    <w:rsid w:val="00AF7704"/>
    <w:rsid w:val="00B00084"/>
    <w:rsid w:val="00B0142F"/>
    <w:rsid w:val="00B038BF"/>
    <w:rsid w:val="00B04346"/>
    <w:rsid w:val="00B073D9"/>
    <w:rsid w:val="00B1059E"/>
    <w:rsid w:val="00B1080C"/>
    <w:rsid w:val="00B111B2"/>
    <w:rsid w:val="00B122C5"/>
    <w:rsid w:val="00B14564"/>
    <w:rsid w:val="00B153DA"/>
    <w:rsid w:val="00B15CA9"/>
    <w:rsid w:val="00B16973"/>
    <w:rsid w:val="00B2111B"/>
    <w:rsid w:val="00B21D80"/>
    <w:rsid w:val="00B2211A"/>
    <w:rsid w:val="00B22235"/>
    <w:rsid w:val="00B227A4"/>
    <w:rsid w:val="00B230CB"/>
    <w:rsid w:val="00B2407A"/>
    <w:rsid w:val="00B249C1"/>
    <w:rsid w:val="00B24D1F"/>
    <w:rsid w:val="00B24F49"/>
    <w:rsid w:val="00B25496"/>
    <w:rsid w:val="00B26686"/>
    <w:rsid w:val="00B3045E"/>
    <w:rsid w:val="00B30A56"/>
    <w:rsid w:val="00B30A7C"/>
    <w:rsid w:val="00B30C10"/>
    <w:rsid w:val="00B311E3"/>
    <w:rsid w:val="00B31245"/>
    <w:rsid w:val="00B33548"/>
    <w:rsid w:val="00B35F50"/>
    <w:rsid w:val="00B37283"/>
    <w:rsid w:val="00B37FF1"/>
    <w:rsid w:val="00B402A5"/>
    <w:rsid w:val="00B418BA"/>
    <w:rsid w:val="00B428EE"/>
    <w:rsid w:val="00B4296E"/>
    <w:rsid w:val="00B44419"/>
    <w:rsid w:val="00B44584"/>
    <w:rsid w:val="00B4459C"/>
    <w:rsid w:val="00B4582F"/>
    <w:rsid w:val="00B45D5E"/>
    <w:rsid w:val="00B518C1"/>
    <w:rsid w:val="00B5269A"/>
    <w:rsid w:val="00B55334"/>
    <w:rsid w:val="00B610B0"/>
    <w:rsid w:val="00B61925"/>
    <w:rsid w:val="00B62F16"/>
    <w:rsid w:val="00B6424E"/>
    <w:rsid w:val="00B669E8"/>
    <w:rsid w:val="00B66C89"/>
    <w:rsid w:val="00B67919"/>
    <w:rsid w:val="00B70119"/>
    <w:rsid w:val="00B70352"/>
    <w:rsid w:val="00B727DD"/>
    <w:rsid w:val="00B731C4"/>
    <w:rsid w:val="00B73278"/>
    <w:rsid w:val="00B73EAB"/>
    <w:rsid w:val="00B743BE"/>
    <w:rsid w:val="00B76B37"/>
    <w:rsid w:val="00B76E5D"/>
    <w:rsid w:val="00B808F2"/>
    <w:rsid w:val="00B81415"/>
    <w:rsid w:val="00B81C68"/>
    <w:rsid w:val="00B82781"/>
    <w:rsid w:val="00B846C9"/>
    <w:rsid w:val="00B84786"/>
    <w:rsid w:val="00B85205"/>
    <w:rsid w:val="00B87620"/>
    <w:rsid w:val="00B92939"/>
    <w:rsid w:val="00B93403"/>
    <w:rsid w:val="00B93D76"/>
    <w:rsid w:val="00B9439C"/>
    <w:rsid w:val="00B9467C"/>
    <w:rsid w:val="00B94A39"/>
    <w:rsid w:val="00B9544F"/>
    <w:rsid w:val="00B96025"/>
    <w:rsid w:val="00B96639"/>
    <w:rsid w:val="00B96B01"/>
    <w:rsid w:val="00BA015D"/>
    <w:rsid w:val="00BA0582"/>
    <w:rsid w:val="00BA26BD"/>
    <w:rsid w:val="00BA5C61"/>
    <w:rsid w:val="00BA6855"/>
    <w:rsid w:val="00BA74D8"/>
    <w:rsid w:val="00BB0CE9"/>
    <w:rsid w:val="00BB14F4"/>
    <w:rsid w:val="00BB226D"/>
    <w:rsid w:val="00BB28F4"/>
    <w:rsid w:val="00BB35CC"/>
    <w:rsid w:val="00BB5DC1"/>
    <w:rsid w:val="00BB7C71"/>
    <w:rsid w:val="00BC1CA7"/>
    <w:rsid w:val="00BC3CA1"/>
    <w:rsid w:val="00BC4E6B"/>
    <w:rsid w:val="00BC50AE"/>
    <w:rsid w:val="00BC6E5D"/>
    <w:rsid w:val="00BD0081"/>
    <w:rsid w:val="00BD02E9"/>
    <w:rsid w:val="00BD0F4B"/>
    <w:rsid w:val="00BD15D4"/>
    <w:rsid w:val="00BD1EB3"/>
    <w:rsid w:val="00BD42A8"/>
    <w:rsid w:val="00BD5F0A"/>
    <w:rsid w:val="00BD7EC5"/>
    <w:rsid w:val="00BE16E2"/>
    <w:rsid w:val="00BE1B53"/>
    <w:rsid w:val="00BE21E8"/>
    <w:rsid w:val="00BE4E58"/>
    <w:rsid w:val="00BE5400"/>
    <w:rsid w:val="00BE60AA"/>
    <w:rsid w:val="00BE6724"/>
    <w:rsid w:val="00BE7F4A"/>
    <w:rsid w:val="00BF1096"/>
    <w:rsid w:val="00BF1318"/>
    <w:rsid w:val="00BF1637"/>
    <w:rsid w:val="00BF2541"/>
    <w:rsid w:val="00BF3038"/>
    <w:rsid w:val="00BF34C9"/>
    <w:rsid w:val="00BF405A"/>
    <w:rsid w:val="00BF5847"/>
    <w:rsid w:val="00BF7241"/>
    <w:rsid w:val="00C01044"/>
    <w:rsid w:val="00C012AA"/>
    <w:rsid w:val="00C0208D"/>
    <w:rsid w:val="00C02FD6"/>
    <w:rsid w:val="00C0454E"/>
    <w:rsid w:val="00C04EE1"/>
    <w:rsid w:val="00C0576D"/>
    <w:rsid w:val="00C06B51"/>
    <w:rsid w:val="00C07D0C"/>
    <w:rsid w:val="00C10681"/>
    <w:rsid w:val="00C12087"/>
    <w:rsid w:val="00C12F5E"/>
    <w:rsid w:val="00C135C1"/>
    <w:rsid w:val="00C13A9E"/>
    <w:rsid w:val="00C13AD7"/>
    <w:rsid w:val="00C14996"/>
    <w:rsid w:val="00C16659"/>
    <w:rsid w:val="00C1753B"/>
    <w:rsid w:val="00C2013D"/>
    <w:rsid w:val="00C20CC5"/>
    <w:rsid w:val="00C21E83"/>
    <w:rsid w:val="00C23F89"/>
    <w:rsid w:val="00C2453F"/>
    <w:rsid w:val="00C267DC"/>
    <w:rsid w:val="00C27387"/>
    <w:rsid w:val="00C31246"/>
    <w:rsid w:val="00C31E5E"/>
    <w:rsid w:val="00C349D0"/>
    <w:rsid w:val="00C35C02"/>
    <w:rsid w:val="00C36287"/>
    <w:rsid w:val="00C3684F"/>
    <w:rsid w:val="00C42CE1"/>
    <w:rsid w:val="00C458B4"/>
    <w:rsid w:val="00C46DAE"/>
    <w:rsid w:val="00C531B0"/>
    <w:rsid w:val="00C53E7B"/>
    <w:rsid w:val="00C53F33"/>
    <w:rsid w:val="00C608F0"/>
    <w:rsid w:val="00C616B3"/>
    <w:rsid w:val="00C626FE"/>
    <w:rsid w:val="00C6395B"/>
    <w:rsid w:val="00C64308"/>
    <w:rsid w:val="00C654D2"/>
    <w:rsid w:val="00C67483"/>
    <w:rsid w:val="00C73C0C"/>
    <w:rsid w:val="00C74716"/>
    <w:rsid w:val="00C75C7F"/>
    <w:rsid w:val="00C76E1E"/>
    <w:rsid w:val="00C83245"/>
    <w:rsid w:val="00C836FA"/>
    <w:rsid w:val="00C84975"/>
    <w:rsid w:val="00C853DF"/>
    <w:rsid w:val="00C85537"/>
    <w:rsid w:val="00C86B90"/>
    <w:rsid w:val="00C86B9C"/>
    <w:rsid w:val="00C90446"/>
    <w:rsid w:val="00C90BC9"/>
    <w:rsid w:val="00C9231B"/>
    <w:rsid w:val="00C949BA"/>
    <w:rsid w:val="00C9788D"/>
    <w:rsid w:val="00CA2A64"/>
    <w:rsid w:val="00CA2D8E"/>
    <w:rsid w:val="00CA404F"/>
    <w:rsid w:val="00CA4498"/>
    <w:rsid w:val="00CA50D6"/>
    <w:rsid w:val="00CA52D8"/>
    <w:rsid w:val="00CA6918"/>
    <w:rsid w:val="00CA72D6"/>
    <w:rsid w:val="00CB085C"/>
    <w:rsid w:val="00CB2180"/>
    <w:rsid w:val="00CB2274"/>
    <w:rsid w:val="00CB3D37"/>
    <w:rsid w:val="00CB5231"/>
    <w:rsid w:val="00CB525F"/>
    <w:rsid w:val="00CB61E8"/>
    <w:rsid w:val="00CC0266"/>
    <w:rsid w:val="00CC442A"/>
    <w:rsid w:val="00CC7361"/>
    <w:rsid w:val="00CD0188"/>
    <w:rsid w:val="00CD078B"/>
    <w:rsid w:val="00CD0865"/>
    <w:rsid w:val="00CD1805"/>
    <w:rsid w:val="00CD1E6B"/>
    <w:rsid w:val="00CD244F"/>
    <w:rsid w:val="00CD2DC2"/>
    <w:rsid w:val="00CD2EAA"/>
    <w:rsid w:val="00CE0DAF"/>
    <w:rsid w:val="00CE4BDB"/>
    <w:rsid w:val="00CE7BA7"/>
    <w:rsid w:val="00CF21E7"/>
    <w:rsid w:val="00CF5206"/>
    <w:rsid w:val="00CF7F44"/>
    <w:rsid w:val="00D023E4"/>
    <w:rsid w:val="00D0337E"/>
    <w:rsid w:val="00D0347E"/>
    <w:rsid w:val="00D05BBA"/>
    <w:rsid w:val="00D06017"/>
    <w:rsid w:val="00D068EE"/>
    <w:rsid w:val="00D07849"/>
    <w:rsid w:val="00D10EA4"/>
    <w:rsid w:val="00D12241"/>
    <w:rsid w:val="00D1598A"/>
    <w:rsid w:val="00D16C8D"/>
    <w:rsid w:val="00D16FB0"/>
    <w:rsid w:val="00D1736B"/>
    <w:rsid w:val="00D17B1D"/>
    <w:rsid w:val="00D20950"/>
    <w:rsid w:val="00D2169C"/>
    <w:rsid w:val="00D24A0B"/>
    <w:rsid w:val="00D24E8E"/>
    <w:rsid w:val="00D26699"/>
    <w:rsid w:val="00D26FD2"/>
    <w:rsid w:val="00D30193"/>
    <w:rsid w:val="00D339C3"/>
    <w:rsid w:val="00D33DFD"/>
    <w:rsid w:val="00D36CEB"/>
    <w:rsid w:val="00D4061F"/>
    <w:rsid w:val="00D40E47"/>
    <w:rsid w:val="00D42E4A"/>
    <w:rsid w:val="00D43654"/>
    <w:rsid w:val="00D4453A"/>
    <w:rsid w:val="00D4518F"/>
    <w:rsid w:val="00D45B17"/>
    <w:rsid w:val="00D45C47"/>
    <w:rsid w:val="00D46735"/>
    <w:rsid w:val="00D475CC"/>
    <w:rsid w:val="00D47B3F"/>
    <w:rsid w:val="00D47C70"/>
    <w:rsid w:val="00D56446"/>
    <w:rsid w:val="00D56C3D"/>
    <w:rsid w:val="00D57E34"/>
    <w:rsid w:val="00D6027A"/>
    <w:rsid w:val="00D604B0"/>
    <w:rsid w:val="00D65B12"/>
    <w:rsid w:val="00D67FCB"/>
    <w:rsid w:val="00D706E1"/>
    <w:rsid w:val="00D708D1"/>
    <w:rsid w:val="00D7265B"/>
    <w:rsid w:val="00D73306"/>
    <w:rsid w:val="00D7375F"/>
    <w:rsid w:val="00D76605"/>
    <w:rsid w:val="00D811D7"/>
    <w:rsid w:val="00D81543"/>
    <w:rsid w:val="00D84476"/>
    <w:rsid w:val="00D85687"/>
    <w:rsid w:val="00D8577D"/>
    <w:rsid w:val="00D87C66"/>
    <w:rsid w:val="00D91401"/>
    <w:rsid w:val="00D92ECD"/>
    <w:rsid w:val="00D94624"/>
    <w:rsid w:val="00D946D3"/>
    <w:rsid w:val="00D950E0"/>
    <w:rsid w:val="00D95701"/>
    <w:rsid w:val="00D9587B"/>
    <w:rsid w:val="00D958B7"/>
    <w:rsid w:val="00D97543"/>
    <w:rsid w:val="00D97EB7"/>
    <w:rsid w:val="00DA1A8C"/>
    <w:rsid w:val="00DA27BD"/>
    <w:rsid w:val="00DA4F06"/>
    <w:rsid w:val="00DA50FB"/>
    <w:rsid w:val="00DB2435"/>
    <w:rsid w:val="00DB2CA3"/>
    <w:rsid w:val="00DB3230"/>
    <w:rsid w:val="00DB559D"/>
    <w:rsid w:val="00DB5878"/>
    <w:rsid w:val="00DB5E82"/>
    <w:rsid w:val="00DB648C"/>
    <w:rsid w:val="00DB6536"/>
    <w:rsid w:val="00DC07F5"/>
    <w:rsid w:val="00DC0D9C"/>
    <w:rsid w:val="00DC0FB2"/>
    <w:rsid w:val="00DC16B3"/>
    <w:rsid w:val="00DC16BC"/>
    <w:rsid w:val="00DC3C9F"/>
    <w:rsid w:val="00DC430A"/>
    <w:rsid w:val="00DC695E"/>
    <w:rsid w:val="00DC6B39"/>
    <w:rsid w:val="00DC6F6D"/>
    <w:rsid w:val="00DC73B2"/>
    <w:rsid w:val="00DD32A5"/>
    <w:rsid w:val="00DD3DBF"/>
    <w:rsid w:val="00DD4D31"/>
    <w:rsid w:val="00DD68DE"/>
    <w:rsid w:val="00DD6BA7"/>
    <w:rsid w:val="00DD7964"/>
    <w:rsid w:val="00DE0785"/>
    <w:rsid w:val="00DE3261"/>
    <w:rsid w:val="00DE340B"/>
    <w:rsid w:val="00DE424E"/>
    <w:rsid w:val="00DE6D5C"/>
    <w:rsid w:val="00DE7897"/>
    <w:rsid w:val="00DF170F"/>
    <w:rsid w:val="00DF176F"/>
    <w:rsid w:val="00DF1A07"/>
    <w:rsid w:val="00DF1D36"/>
    <w:rsid w:val="00DF4740"/>
    <w:rsid w:val="00DF501A"/>
    <w:rsid w:val="00DF53FA"/>
    <w:rsid w:val="00DF6D52"/>
    <w:rsid w:val="00DF6E5C"/>
    <w:rsid w:val="00DF7B02"/>
    <w:rsid w:val="00DF7FD6"/>
    <w:rsid w:val="00E000B3"/>
    <w:rsid w:val="00E04C92"/>
    <w:rsid w:val="00E0636E"/>
    <w:rsid w:val="00E11A0E"/>
    <w:rsid w:val="00E13E5D"/>
    <w:rsid w:val="00E15B21"/>
    <w:rsid w:val="00E17A54"/>
    <w:rsid w:val="00E20349"/>
    <w:rsid w:val="00E23751"/>
    <w:rsid w:val="00E2581F"/>
    <w:rsid w:val="00E26437"/>
    <w:rsid w:val="00E27009"/>
    <w:rsid w:val="00E27742"/>
    <w:rsid w:val="00E30786"/>
    <w:rsid w:val="00E30869"/>
    <w:rsid w:val="00E32BBC"/>
    <w:rsid w:val="00E335BF"/>
    <w:rsid w:val="00E3374A"/>
    <w:rsid w:val="00E33865"/>
    <w:rsid w:val="00E33F52"/>
    <w:rsid w:val="00E36594"/>
    <w:rsid w:val="00E41896"/>
    <w:rsid w:val="00E42564"/>
    <w:rsid w:val="00E4507E"/>
    <w:rsid w:val="00E45DA3"/>
    <w:rsid w:val="00E46337"/>
    <w:rsid w:val="00E5001A"/>
    <w:rsid w:val="00E50D11"/>
    <w:rsid w:val="00E528CF"/>
    <w:rsid w:val="00E534D2"/>
    <w:rsid w:val="00E5485A"/>
    <w:rsid w:val="00E573D8"/>
    <w:rsid w:val="00E62D57"/>
    <w:rsid w:val="00E661A6"/>
    <w:rsid w:val="00E7061D"/>
    <w:rsid w:val="00E71BFB"/>
    <w:rsid w:val="00E71D14"/>
    <w:rsid w:val="00E72378"/>
    <w:rsid w:val="00E74938"/>
    <w:rsid w:val="00E74EBF"/>
    <w:rsid w:val="00E75CD6"/>
    <w:rsid w:val="00E800A6"/>
    <w:rsid w:val="00E805F9"/>
    <w:rsid w:val="00E817BB"/>
    <w:rsid w:val="00E830BD"/>
    <w:rsid w:val="00E83E6E"/>
    <w:rsid w:val="00E8494C"/>
    <w:rsid w:val="00E85922"/>
    <w:rsid w:val="00E85B4E"/>
    <w:rsid w:val="00E867BF"/>
    <w:rsid w:val="00E868BA"/>
    <w:rsid w:val="00E87F37"/>
    <w:rsid w:val="00E914B8"/>
    <w:rsid w:val="00E91AB5"/>
    <w:rsid w:val="00E92C1B"/>
    <w:rsid w:val="00E958A2"/>
    <w:rsid w:val="00E96135"/>
    <w:rsid w:val="00E961C7"/>
    <w:rsid w:val="00EA3FD7"/>
    <w:rsid w:val="00EA6249"/>
    <w:rsid w:val="00EA6827"/>
    <w:rsid w:val="00EB007A"/>
    <w:rsid w:val="00EB0202"/>
    <w:rsid w:val="00EB1423"/>
    <w:rsid w:val="00EB1680"/>
    <w:rsid w:val="00EB1992"/>
    <w:rsid w:val="00EB33FE"/>
    <w:rsid w:val="00EB3EC0"/>
    <w:rsid w:val="00EB4761"/>
    <w:rsid w:val="00EB5467"/>
    <w:rsid w:val="00EB6C94"/>
    <w:rsid w:val="00EB6F11"/>
    <w:rsid w:val="00EB7208"/>
    <w:rsid w:val="00EB75BD"/>
    <w:rsid w:val="00EC1420"/>
    <w:rsid w:val="00EC1484"/>
    <w:rsid w:val="00EC2DC1"/>
    <w:rsid w:val="00EC401D"/>
    <w:rsid w:val="00EC4058"/>
    <w:rsid w:val="00EC40AE"/>
    <w:rsid w:val="00EC5482"/>
    <w:rsid w:val="00ED0FBE"/>
    <w:rsid w:val="00ED1B43"/>
    <w:rsid w:val="00ED3E0D"/>
    <w:rsid w:val="00ED4B67"/>
    <w:rsid w:val="00ED56B7"/>
    <w:rsid w:val="00ED6BAB"/>
    <w:rsid w:val="00EE00DE"/>
    <w:rsid w:val="00EE147E"/>
    <w:rsid w:val="00EE26C7"/>
    <w:rsid w:val="00EE40C2"/>
    <w:rsid w:val="00EE5320"/>
    <w:rsid w:val="00EE56B3"/>
    <w:rsid w:val="00EE7ED0"/>
    <w:rsid w:val="00EF0999"/>
    <w:rsid w:val="00EF351F"/>
    <w:rsid w:val="00EF64DD"/>
    <w:rsid w:val="00EF728D"/>
    <w:rsid w:val="00F00132"/>
    <w:rsid w:val="00F0232F"/>
    <w:rsid w:val="00F030E5"/>
    <w:rsid w:val="00F0346D"/>
    <w:rsid w:val="00F03AEE"/>
    <w:rsid w:val="00F062A9"/>
    <w:rsid w:val="00F07235"/>
    <w:rsid w:val="00F12450"/>
    <w:rsid w:val="00F159C9"/>
    <w:rsid w:val="00F165C4"/>
    <w:rsid w:val="00F17093"/>
    <w:rsid w:val="00F17FA0"/>
    <w:rsid w:val="00F20568"/>
    <w:rsid w:val="00F20F3F"/>
    <w:rsid w:val="00F2232F"/>
    <w:rsid w:val="00F224F4"/>
    <w:rsid w:val="00F23020"/>
    <w:rsid w:val="00F23C84"/>
    <w:rsid w:val="00F26061"/>
    <w:rsid w:val="00F26078"/>
    <w:rsid w:val="00F264AB"/>
    <w:rsid w:val="00F27266"/>
    <w:rsid w:val="00F3323E"/>
    <w:rsid w:val="00F34E47"/>
    <w:rsid w:val="00F35892"/>
    <w:rsid w:val="00F37A7D"/>
    <w:rsid w:val="00F40213"/>
    <w:rsid w:val="00F4043E"/>
    <w:rsid w:val="00F41918"/>
    <w:rsid w:val="00F44CBC"/>
    <w:rsid w:val="00F451D7"/>
    <w:rsid w:val="00F45A14"/>
    <w:rsid w:val="00F4600C"/>
    <w:rsid w:val="00F50EBC"/>
    <w:rsid w:val="00F51991"/>
    <w:rsid w:val="00F5208A"/>
    <w:rsid w:val="00F521AD"/>
    <w:rsid w:val="00F56AE6"/>
    <w:rsid w:val="00F57031"/>
    <w:rsid w:val="00F65139"/>
    <w:rsid w:val="00F660BA"/>
    <w:rsid w:val="00F6644A"/>
    <w:rsid w:val="00F66BAF"/>
    <w:rsid w:val="00F67501"/>
    <w:rsid w:val="00F67B9F"/>
    <w:rsid w:val="00F70B1A"/>
    <w:rsid w:val="00F7193E"/>
    <w:rsid w:val="00F71F96"/>
    <w:rsid w:val="00F7396C"/>
    <w:rsid w:val="00F7413A"/>
    <w:rsid w:val="00F76843"/>
    <w:rsid w:val="00F8468F"/>
    <w:rsid w:val="00F85AC0"/>
    <w:rsid w:val="00F85DBE"/>
    <w:rsid w:val="00F86897"/>
    <w:rsid w:val="00F869EC"/>
    <w:rsid w:val="00F86FCB"/>
    <w:rsid w:val="00F8738C"/>
    <w:rsid w:val="00F94251"/>
    <w:rsid w:val="00F96200"/>
    <w:rsid w:val="00FA02DD"/>
    <w:rsid w:val="00FA3034"/>
    <w:rsid w:val="00FA4B4F"/>
    <w:rsid w:val="00FA56CB"/>
    <w:rsid w:val="00FA5BC3"/>
    <w:rsid w:val="00FA7546"/>
    <w:rsid w:val="00FA77FA"/>
    <w:rsid w:val="00FB0042"/>
    <w:rsid w:val="00FB0F9C"/>
    <w:rsid w:val="00FB117B"/>
    <w:rsid w:val="00FB126B"/>
    <w:rsid w:val="00FB14FE"/>
    <w:rsid w:val="00FB1681"/>
    <w:rsid w:val="00FB2C27"/>
    <w:rsid w:val="00FB4029"/>
    <w:rsid w:val="00FB4DF2"/>
    <w:rsid w:val="00FB57A9"/>
    <w:rsid w:val="00FB6467"/>
    <w:rsid w:val="00FB6889"/>
    <w:rsid w:val="00FB68B8"/>
    <w:rsid w:val="00FB694B"/>
    <w:rsid w:val="00FC20A0"/>
    <w:rsid w:val="00FC277B"/>
    <w:rsid w:val="00FC2B8B"/>
    <w:rsid w:val="00FC546E"/>
    <w:rsid w:val="00FC7EA8"/>
    <w:rsid w:val="00FD07F8"/>
    <w:rsid w:val="00FD0B51"/>
    <w:rsid w:val="00FD1EEB"/>
    <w:rsid w:val="00FD2746"/>
    <w:rsid w:val="00FD2C1F"/>
    <w:rsid w:val="00FD30D4"/>
    <w:rsid w:val="00FD3801"/>
    <w:rsid w:val="00FD41CD"/>
    <w:rsid w:val="00FD479B"/>
    <w:rsid w:val="00FD54AC"/>
    <w:rsid w:val="00FD56B5"/>
    <w:rsid w:val="00FD61C0"/>
    <w:rsid w:val="00FD7383"/>
    <w:rsid w:val="00FD7D00"/>
    <w:rsid w:val="00FE041B"/>
    <w:rsid w:val="00FE0511"/>
    <w:rsid w:val="00FE2FF0"/>
    <w:rsid w:val="00FE3F24"/>
    <w:rsid w:val="00FE587D"/>
    <w:rsid w:val="00FE7D7E"/>
    <w:rsid w:val="00FF0701"/>
    <w:rsid w:val="00FF0757"/>
    <w:rsid w:val="00FF2A56"/>
    <w:rsid w:val="00FF4593"/>
    <w:rsid w:val="00FF4636"/>
    <w:rsid w:val="00FF4F11"/>
    <w:rsid w:val="00FF4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6889"/>
    <w:rPr>
      <w:rFonts w:ascii="Calibri" w:eastAsia="PMingLiU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07D0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7D0C"/>
  </w:style>
  <w:style w:type="paragraph" w:styleId="Pidipagina">
    <w:name w:val="footer"/>
    <w:basedOn w:val="Normale"/>
    <w:link w:val="PidipaginaCarattere"/>
    <w:uiPriority w:val="99"/>
    <w:semiHidden/>
    <w:unhideWhenUsed/>
    <w:rsid w:val="00C07D0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7D0C"/>
  </w:style>
  <w:style w:type="paragraph" w:customStyle="1" w:styleId="Stile">
    <w:name w:val="Stile"/>
    <w:rsid w:val="00FB68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66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6889"/>
    <w:rPr>
      <w:rFonts w:ascii="Calibri" w:eastAsia="PMingLiU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07D0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7D0C"/>
  </w:style>
  <w:style w:type="paragraph" w:styleId="Pidipagina">
    <w:name w:val="footer"/>
    <w:basedOn w:val="Normale"/>
    <w:link w:val="PidipaginaCarattere"/>
    <w:uiPriority w:val="99"/>
    <w:semiHidden/>
    <w:unhideWhenUsed/>
    <w:rsid w:val="00C07D0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7D0C"/>
  </w:style>
  <w:style w:type="paragraph" w:customStyle="1" w:styleId="Stile">
    <w:name w:val="Stile"/>
    <w:rsid w:val="00FB68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66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Downloads\Carta%20intestata%20Margherita%20di%20Savoia.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Margherita di Savoia.2</Template>
  <TotalTime>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scoppa</dc:creator>
  <cp:lastModifiedBy>Pc</cp:lastModifiedBy>
  <cp:revision>2</cp:revision>
  <dcterms:created xsi:type="dcterms:W3CDTF">2017-05-04T17:05:00Z</dcterms:created>
  <dcterms:modified xsi:type="dcterms:W3CDTF">2017-05-04T17:05:00Z</dcterms:modified>
</cp:coreProperties>
</file>