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54DD" w:rsidRPr="00841FAD" w:rsidRDefault="00FB6889" w:rsidP="004E54DD">
      <w:pPr>
        <w:rPr>
          <w:rFonts w:ascii="Times New Roman" w:hAnsi="Times New Roman"/>
        </w:rPr>
      </w:pPr>
      <w:r w:rsidRPr="00841FAD">
        <w:rPr>
          <w:rFonts w:ascii="Times New Roman" w:hAnsi="Times New Roman"/>
        </w:rPr>
        <w:tab/>
      </w:r>
      <w:r w:rsidRPr="00841FAD">
        <w:rPr>
          <w:rFonts w:ascii="Times New Roman" w:hAnsi="Times New Roman"/>
        </w:rPr>
        <w:tab/>
      </w:r>
      <w:r w:rsidRPr="00841FAD">
        <w:rPr>
          <w:rFonts w:ascii="Times New Roman" w:hAnsi="Times New Roman"/>
        </w:rPr>
        <w:tab/>
      </w:r>
      <w:r w:rsidRPr="00841FAD">
        <w:rPr>
          <w:rFonts w:ascii="Times New Roman" w:hAnsi="Times New Roman"/>
        </w:rPr>
        <w:tab/>
      </w:r>
      <w:r w:rsidRPr="00841FAD">
        <w:rPr>
          <w:rFonts w:ascii="Times New Roman" w:hAnsi="Times New Roman"/>
        </w:rPr>
        <w:tab/>
      </w:r>
    </w:p>
    <w:p w:rsidR="004E54DD" w:rsidRPr="00841FAD" w:rsidRDefault="004E54DD" w:rsidP="004E54DD">
      <w:pPr>
        <w:rPr>
          <w:rFonts w:ascii="Times New Roman" w:hAnsi="Times New Roman"/>
        </w:rPr>
      </w:pPr>
      <w:r w:rsidRPr="00841FAD">
        <w:rPr>
          <w:rFonts w:ascii="Times New Roman" w:hAnsi="Times New Roman"/>
        </w:rPr>
        <w:t>Prot.</w:t>
      </w:r>
      <w:r w:rsidR="006D48FD" w:rsidRPr="00841FAD">
        <w:rPr>
          <w:rFonts w:ascii="Times New Roman" w:hAnsi="Times New Roman"/>
        </w:rPr>
        <w:t>1512/C27</w:t>
      </w:r>
    </w:p>
    <w:p w:rsidR="00FB6889" w:rsidRPr="00841FAD" w:rsidRDefault="004E54DD" w:rsidP="004E54DD">
      <w:pPr>
        <w:jc w:val="right"/>
        <w:rPr>
          <w:rFonts w:ascii="Times New Roman" w:hAnsi="Times New Roman"/>
        </w:rPr>
      </w:pPr>
      <w:r w:rsidRPr="00841FAD">
        <w:rPr>
          <w:rFonts w:ascii="Times New Roman" w:hAnsi="Times New Roman"/>
        </w:rPr>
        <w:t>Studenti</w:t>
      </w:r>
    </w:p>
    <w:p w:rsidR="004E54DD" w:rsidRPr="00841FAD" w:rsidRDefault="004E54DD" w:rsidP="004E54DD">
      <w:pPr>
        <w:jc w:val="right"/>
        <w:rPr>
          <w:rFonts w:ascii="Times New Roman" w:hAnsi="Times New Roman"/>
        </w:rPr>
      </w:pPr>
      <w:r w:rsidRPr="00841FAD">
        <w:rPr>
          <w:rFonts w:ascii="Times New Roman" w:hAnsi="Times New Roman"/>
        </w:rPr>
        <w:t>Famiglie</w:t>
      </w:r>
    </w:p>
    <w:p w:rsidR="004E54DD" w:rsidRDefault="004E54DD" w:rsidP="002505F0">
      <w:pPr>
        <w:jc w:val="right"/>
        <w:rPr>
          <w:rFonts w:ascii="Times New Roman" w:hAnsi="Times New Roman"/>
        </w:rPr>
      </w:pPr>
      <w:r w:rsidRPr="00841FAD">
        <w:rPr>
          <w:rFonts w:ascii="Times New Roman" w:hAnsi="Times New Roman"/>
        </w:rPr>
        <w:t>Accompagnatori</w:t>
      </w:r>
    </w:p>
    <w:p w:rsidR="002505F0" w:rsidRPr="002505F0" w:rsidRDefault="002505F0" w:rsidP="002505F0">
      <w:pPr>
        <w:jc w:val="right"/>
        <w:rPr>
          <w:rFonts w:ascii="Times New Roman" w:hAnsi="Times New Roman"/>
        </w:rPr>
      </w:pPr>
    </w:p>
    <w:p w:rsidR="00FB6889" w:rsidRPr="00841FAD" w:rsidRDefault="00FB6889" w:rsidP="00FB6889">
      <w:pPr>
        <w:spacing w:after="100" w:afterAutospacing="1"/>
        <w:rPr>
          <w:rFonts w:ascii="Times New Roman" w:hAnsi="Times New Roman"/>
          <w:b/>
        </w:rPr>
      </w:pPr>
      <w:r w:rsidRPr="00841FAD">
        <w:rPr>
          <w:rFonts w:ascii="Times New Roman" w:hAnsi="Times New Roman"/>
          <w:b/>
        </w:rPr>
        <w:t xml:space="preserve">Oggetto: </w:t>
      </w:r>
      <w:r w:rsidR="00774FEB" w:rsidRPr="00841FAD">
        <w:rPr>
          <w:rFonts w:ascii="Times New Roman" w:hAnsi="Times New Roman"/>
          <w:b/>
        </w:rPr>
        <w:t>Comportamenti dello studente e provvedimenti disciplinari previsti per le infrazioni</w:t>
      </w:r>
    </w:p>
    <w:p w:rsidR="00774FEB" w:rsidRPr="00854DF1" w:rsidRDefault="00774FEB" w:rsidP="00774FEB">
      <w:pPr>
        <w:jc w:val="both"/>
        <w:rPr>
          <w:rFonts w:ascii="Times New Roman" w:hAnsi="Times New Roman"/>
          <w:sz w:val="18"/>
        </w:rPr>
      </w:pPr>
      <w:r w:rsidRPr="00841FAD">
        <w:rPr>
          <w:rFonts w:ascii="Times New Roman" w:hAnsi="Times New Roman"/>
        </w:rPr>
        <w:t>Lo studente, per l’intera durata del viaggio, è tenuto a mantenere un comportamento corretto e rispettoso delle persone e delle cose, coerentemente con le finalità educativo-formative dell’istituzione scolastica. Al fine di garantire l’altrui e propria incolumità, è tenuto ad osservare scrupolosamente le regole del vivere civile, in particolare il rispetto degli orari e del programma previsto.</w:t>
      </w:r>
      <w:r w:rsidR="006D48FD" w:rsidRPr="00841FAD">
        <w:rPr>
          <w:rFonts w:ascii="Times New Roman" w:hAnsi="Times New Roman"/>
        </w:rPr>
        <w:t xml:space="preserve"> È </w:t>
      </w:r>
      <w:r w:rsidRPr="00841FAD">
        <w:rPr>
          <w:rFonts w:ascii="Times New Roman" w:hAnsi="Times New Roman"/>
        </w:rPr>
        <w:t>severamente vietato detenere bevande alcoliche, anche da parte degli allievi maggiorenni, o sostanze psicot</w:t>
      </w:r>
      <w:r w:rsidR="000C6468" w:rsidRPr="00841FAD">
        <w:rPr>
          <w:rFonts w:ascii="Times New Roman" w:hAnsi="Times New Roman"/>
        </w:rPr>
        <w:t>rope</w:t>
      </w:r>
      <w:r w:rsidRPr="00841FAD">
        <w:rPr>
          <w:rFonts w:ascii="Times New Roman" w:hAnsi="Times New Roman"/>
        </w:rPr>
        <w:t xml:space="preserve"> e farne uso.</w:t>
      </w:r>
      <w:r w:rsidR="00841FAD" w:rsidRPr="00841FAD">
        <w:rPr>
          <w:rFonts w:ascii="Times New Roman" w:hAnsi="Times New Roman"/>
        </w:rPr>
        <w:t xml:space="preserve"> </w:t>
      </w:r>
      <w:r w:rsidR="00841FAD" w:rsidRPr="00854DF1">
        <w:rPr>
          <w:rFonts w:ascii="Times New Roman" w:hAnsi="Times New Roman"/>
          <w:b/>
          <w:sz w:val="18"/>
        </w:rPr>
        <w:t xml:space="preserve">È FATTO ASSOLUTO DIVIETO DI ALLONTANARSI DALL’HOTEL NELLE ORE NOTTURNE. </w:t>
      </w:r>
      <w:r w:rsidR="00854DF1" w:rsidRPr="00854DF1">
        <w:rPr>
          <w:rFonts w:ascii="Times New Roman" w:hAnsi="Times New Roman"/>
          <w:b/>
          <w:sz w:val="18"/>
        </w:rPr>
        <w:t xml:space="preserve">PER GLI ALUNNI TRASGRESSORI </w:t>
      </w:r>
      <w:r w:rsidR="00841FAD" w:rsidRPr="00854DF1">
        <w:rPr>
          <w:rFonts w:ascii="Times New Roman" w:hAnsi="Times New Roman"/>
          <w:b/>
          <w:sz w:val="18"/>
        </w:rPr>
        <w:t>SARÀ PROPOSTO</w:t>
      </w:r>
      <w:r w:rsidR="00854DF1" w:rsidRPr="00854DF1">
        <w:rPr>
          <w:rFonts w:ascii="Times New Roman" w:hAnsi="Times New Roman"/>
          <w:b/>
          <w:sz w:val="18"/>
        </w:rPr>
        <w:t xml:space="preserve"> IN CONSIGLIO DI CLASSE</w:t>
      </w:r>
      <w:r w:rsidR="00841FAD" w:rsidRPr="00854DF1">
        <w:rPr>
          <w:rFonts w:ascii="Times New Roman" w:hAnsi="Times New Roman"/>
          <w:b/>
          <w:sz w:val="18"/>
        </w:rPr>
        <w:t xml:space="preserve"> IL CINQUE IN CONDOTTA CON CONSEGUENTE ESCLUSIONE DALLO SCRUTINIO FINALE.</w:t>
      </w:r>
    </w:p>
    <w:p w:rsidR="00774FEB" w:rsidRPr="00841FAD" w:rsidRDefault="00774FEB" w:rsidP="00774FEB">
      <w:pPr>
        <w:jc w:val="both"/>
        <w:rPr>
          <w:rFonts w:ascii="Times New Roman" w:hAnsi="Times New Roman"/>
        </w:rPr>
      </w:pPr>
    </w:p>
    <w:p w:rsidR="00774FEB" w:rsidRPr="00841FAD" w:rsidRDefault="00774FEB" w:rsidP="00774FEB">
      <w:pPr>
        <w:jc w:val="both"/>
        <w:rPr>
          <w:rFonts w:ascii="Times New Roman" w:hAnsi="Times New Roman"/>
        </w:rPr>
      </w:pPr>
      <w:r w:rsidRPr="00841FAD">
        <w:rPr>
          <w:rFonts w:ascii="Times New Roman" w:hAnsi="Times New Roman"/>
        </w:rPr>
        <w:t>È  d’obbligo che:</w:t>
      </w:r>
    </w:p>
    <w:p w:rsidR="00774FEB" w:rsidRPr="00841FAD" w:rsidRDefault="00774FEB" w:rsidP="00774FEB">
      <w:pPr>
        <w:pStyle w:val="Paragrafoelenco"/>
        <w:numPr>
          <w:ilvl w:val="0"/>
          <w:numId w:val="1"/>
        </w:numPr>
        <w:jc w:val="both"/>
        <w:rPr>
          <w:rFonts w:ascii="Times New Roman" w:hAnsi="Times New Roman"/>
        </w:rPr>
      </w:pPr>
      <w:r w:rsidRPr="00841FAD">
        <w:rPr>
          <w:rFonts w:ascii="Times New Roman" w:hAnsi="Times New Roman"/>
        </w:rPr>
        <w:t>sui mezzi di trasporto, occorre evitare spostamenti non necessari e rumori eccessivi;</w:t>
      </w:r>
    </w:p>
    <w:p w:rsidR="00774FEB" w:rsidRPr="00841FAD" w:rsidRDefault="00774FEB" w:rsidP="00774FEB">
      <w:pPr>
        <w:pStyle w:val="Paragrafoelenco"/>
        <w:numPr>
          <w:ilvl w:val="0"/>
          <w:numId w:val="1"/>
        </w:numPr>
        <w:jc w:val="both"/>
        <w:rPr>
          <w:rFonts w:ascii="Times New Roman" w:hAnsi="Times New Roman"/>
        </w:rPr>
      </w:pPr>
      <w:r w:rsidRPr="00841FAD">
        <w:rPr>
          <w:rFonts w:ascii="Times New Roman" w:hAnsi="Times New Roman"/>
        </w:rPr>
        <w:t>in albergo e nelle strutture di accoglienza bisogna muoversi in modo ordinato, evitando ogni rumore che possa ledere il diritto all’altrui tranquillità. Eventuali danni materiali procurati durante il soggiorno saranno addebitati agli studenti assegnatari della camera;</w:t>
      </w:r>
    </w:p>
    <w:p w:rsidR="00774FEB" w:rsidRPr="00841FAD" w:rsidRDefault="00774FEB" w:rsidP="00774FEB">
      <w:pPr>
        <w:pStyle w:val="Paragrafoelenco"/>
        <w:numPr>
          <w:ilvl w:val="0"/>
          <w:numId w:val="1"/>
        </w:numPr>
        <w:jc w:val="both"/>
        <w:rPr>
          <w:rFonts w:ascii="Times New Roman" w:hAnsi="Times New Roman"/>
        </w:rPr>
      </w:pPr>
      <w:r w:rsidRPr="00841FAD">
        <w:rPr>
          <w:rFonts w:ascii="Times New Roman" w:hAnsi="Times New Roman"/>
        </w:rPr>
        <w:t>durante le visite alla città il gruppo deve mantenersi unito e attenersi alle indicazioni degli accompagnatori;</w:t>
      </w:r>
    </w:p>
    <w:p w:rsidR="00774FEB" w:rsidRPr="00841FAD" w:rsidRDefault="00774FEB" w:rsidP="00774FEB">
      <w:pPr>
        <w:pStyle w:val="Paragrafoelenco"/>
        <w:numPr>
          <w:ilvl w:val="0"/>
          <w:numId w:val="1"/>
        </w:numPr>
        <w:jc w:val="both"/>
        <w:rPr>
          <w:rFonts w:ascii="Times New Roman" w:hAnsi="Times New Roman"/>
        </w:rPr>
      </w:pPr>
      <w:r w:rsidRPr="00841FAD">
        <w:rPr>
          <w:rFonts w:ascii="Times New Roman" w:hAnsi="Times New Roman"/>
        </w:rPr>
        <w:t>specifiche situazioni relative allo stato di salute dello studente vanno dichiarate da parte della famiglia</w:t>
      </w:r>
    </w:p>
    <w:p w:rsidR="00774FEB" w:rsidRPr="00841FAD" w:rsidRDefault="00774FEB" w:rsidP="00774FEB">
      <w:pPr>
        <w:jc w:val="both"/>
        <w:rPr>
          <w:rFonts w:ascii="Times New Roman" w:hAnsi="Times New Roman"/>
        </w:rPr>
      </w:pPr>
      <w:r w:rsidRPr="00841FAD">
        <w:rPr>
          <w:rFonts w:ascii="Times New Roman" w:hAnsi="Times New Roman"/>
        </w:rPr>
        <w:t>Si precisa che:</w:t>
      </w:r>
    </w:p>
    <w:p w:rsidR="00774FEB" w:rsidRPr="00841FAD" w:rsidRDefault="00774FEB" w:rsidP="00774FEB">
      <w:pPr>
        <w:pStyle w:val="Paragrafoelenco"/>
        <w:numPr>
          <w:ilvl w:val="0"/>
          <w:numId w:val="1"/>
        </w:numPr>
        <w:jc w:val="both"/>
        <w:rPr>
          <w:rFonts w:ascii="Times New Roman" w:hAnsi="Times New Roman"/>
        </w:rPr>
      </w:pPr>
      <w:r w:rsidRPr="00841FAD">
        <w:rPr>
          <w:rFonts w:ascii="Times New Roman" w:hAnsi="Times New Roman"/>
        </w:rPr>
        <w:t>la responsabilità degli allievi  è personale; pertanto, qualunque comportamento difforme determina l’applicazione di provvedimenti disciplinari, graduabili in base alla gravità della eventuale mancanza commessa;</w:t>
      </w:r>
    </w:p>
    <w:p w:rsidR="000E5C49" w:rsidRPr="00841FAD" w:rsidRDefault="00774FEB" w:rsidP="00F05758">
      <w:pPr>
        <w:pStyle w:val="Paragrafoelenco"/>
        <w:numPr>
          <w:ilvl w:val="0"/>
          <w:numId w:val="1"/>
        </w:numPr>
        <w:jc w:val="both"/>
        <w:rPr>
          <w:rFonts w:ascii="Times New Roman" w:hAnsi="Times New Roman"/>
        </w:rPr>
      </w:pPr>
      <w:r w:rsidRPr="00841FAD">
        <w:rPr>
          <w:rFonts w:ascii="Times New Roman" w:hAnsi="Times New Roman"/>
        </w:rPr>
        <w:t>nei casi più gravi, d’intesa fra i docenti accompagnatori e il Dirigente Scolastico, può essere prevista l’immediata interruzione del viaggio con onere finanziario a carico degli allievi responsabili</w:t>
      </w:r>
      <w:bookmarkStart w:id="0" w:name="_GoBack"/>
      <w:bookmarkEnd w:id="0"/>
      <w:r w:rsidR="00841FAD" w:rsidRPr="00841FAD">
        <w:rPr>
          <w:rFonts w:ascii="Times New Roman" w:hAnsi="Times New Roman"/>
        </w:rPr>
        <w:t>;</w:t>
      </w:r>
    </w:p>
    <w:p w:rsidR="00841FAD" w:rsidRPr="00841FAD" w:rsidRDefault="00841FAD" w:rsidP="00F05758">
      <w:pPr>
        <w:pStyle w:val="Paragrafoelenco"/>
        <w:numPr>
          <w:ilvl w:val="0"/>
          <w:numId w:val="1"/>
        </w:numPr>
        <w:jc w:val="both"/>
        <w:rPr>
          <w:rFonts w:ascii="Times New Roman" w:hAnsi="Times New Roman"/>
          <w:b/>
          <w:u w:val="single"/>
        </w:rPr>
      </w:pPr>
      <w:r w:rsidRPr="00841FAD">
        <w:rPr>
          <w:rFonts w:ascii="Times New Roman" w:hAnsi="Times New Roman"/>
          <w:b/>
          <w:u w:val="single"/>
        </w:rPr>
        <w:t xml:space="preserve">se comportamenti irresponsabili dovessero produrre fermi o </w:t>
      </w:r>
      <w:r>
        <w:rPr>
          <w:rFonts w:ascii="Times New Roman" w:hAnsi="Times New Roman"/>
          <w:b/>
          <w:u w:val="single"/>
        </w:rPr>
        <w:t xml:space="preserve">– peggio - </w:t>
      </w:r>
      <w:r w:rsidRPr="00841FAD">
        <w:rPr>
          <w:rFonts w:ascii="Times New Roman" w:hAnsi="Times New Roman"/>
          <w:b/>
          <w:u w:val="single"/>
        </w:rPr>
        <w:t>arresto il gruppo non subir</w:t>
      </w:r>
      <w:r>
        <w:rPr>
          <w:rFonts w:ascii="Times New Roman" w:hAnsi="Times New Roman"/>
          <w:b/>
          <w:u w:val="single"/>
        </w:rPr>
        <w:t>à</w:t>
      </w:r>
      <w:r w:rsidRPr="00841FAD">
        <w:rPr>
          <w:rFonts w:ascii="Times New Roman" w:hAnsi="Times New Roman"/>
          <w:b/>
          <w:u w:val="single"/>
        </w:rPr>
        <w:t xml:space="preserve"> </w:t>
      </w:r>
      <w:r>
        <w:rPr>
          <w:rFonts w:ascii="Times New Roman" w:hAnsi="Times New Roman"/>
          <w:b/>
          <w:u w:val="single"/>
        </w:rPr>
        <w:t>l’irresponsabilità</w:t>
      </w:r>
      <w:r w:rsidRPr="00841FAD">
        <w:rPr>
          <w:rFonts w:ascii="Times New Roman" w:hAnsi="Times New Roman"/>
          <w:b/>
          <w:u w:val="single"/>
        </w:rPr>
        <w:t xml:space="preserve"> dei singoli e </w:t>
      </w:r>
      <w:r>
        <w:rPr>
          <w:rFonts w:ascii="Times New Roman" w:hAnsi="Times New Roman"/>
          <w:b/>
          <w:u w:val="single"/>
        </w:rPr>
        <w:t>pertanto</w:t>
      </w:r>
      <w:r w:rsidRPr="00841FAD">
        <w:rPr>
          <w:rFonts w:ascii="Times New Roman" w:hAnsi="Times New Roman"/>
          <w:b/>
          <w:u w:val="single"/>
        </w:rPr>
        <w:t xml:space="preserve"> l’accompagnatore contatterà immediatamente la famiglia che dovrà raggiungere il figlio/a e prenderlo totalmente in carico, esonerando l’Istituzione scolastica da qualsiasi impegno e adempimento</w:t>
      </w:r>
      <w:r w:rsidR="00854DF1">
        <w:rPr>
          <w:rFonts w:ascii="Times New Roman" w:hAnsi="Times New Roman"/>
          <w:b/>
          <w:u w:val="single"/>
        </w:rPr>
        <w:t xml:space="preserve"> </w:t>
      </w:r>
      <w:r w:rsidR="00854DF1" w:rsidRPr="00854DF1">
        <w:rPr>
          <w:rFonts w:ascii="Times New Roman" w:hAnsi="Times New Roman"/>
          <w:b/>
          <w:u w:val="single"/>
        </w:rPr>
        <w:t>burocratico</w:t>
      </w:r>
      <w:r w:rsidR="002505F0">
        <w:rPr>
          <w:rFonts w:ascii="Times New Roman" w:hAnsi="Times New Roman"/>
          <w:b/>
          <w:u w:val="single"/>
        </w:rPr>
        <w:t xml:space="preserve"> con le istituzioni polacche</w:t>
      </w:r>
      <w:r w:rsidRPr="00854DF1">
        <w:rPr>
          <w:rFonts w:ascii="Times New Roman" w:hAnsi="Times New Roman"/>
          <w:b/>
          <w:u w:val="single"/>
        </w:rPr>
        <w:t>.</w:t>
      </w:r>
      <w:r w:rsidRPr="00841FAD">
        <w:rPr>
          <w:rFonts w:ascii="Times New Roman" w:hAnsi="Times New Roman"/>
          <w:b/>
          <w:u w:val="single"/>
        </w:rPr>
        <w:t xml:space="preserve"> </w:t>
      </w:r>
    </w:p>
    <w:p w:rsidR="00FB6889" w:rsidRPr="00841FAD" w:rsidRDefault="004E54DD" w:rsidP="00F05758">
      <w:pPr>
        <w:spacing w:after="100" w:afterAutospacing="1"/>
        <w:ind w:left="720"/>
        <w:rPr>
          <w:rFonts w:ascii="Times New Roman" w:hAnsi="Times New Roman"/>
        </w:rPr>
      </w:pPr>
      <w:r w:rsidRPr="00841FAD">
        <w:rPr>
          <w:rFonts w:ascii="Times New Roman" w:hAnsi="Times New Roman"/>
        </w:rPr>
        <w:t>Per accettazione</w:t>
      </w:r>
      <w:r w:rsidR="00FB6889" w:rsidRPr="00841FAD">
        <w:rPr>
          <w:rFonts w:ascii="Times New Roman" w:hAnsi="Times New Roman"/>
        </w:rPr>
        <w:t xml:space="preserve">                                                                                                                                                             </w:t>
      </w:r>
    </w:p>
    <w:p w:rsidR="004E54DD" w:rsidRPr="00841FAD" w:rsidRDefault="004E54DD" w:rsidP="004E54DD">
      <w:pPr>
        <w:ind w:left="708" w:firstLine="708"/>
        <w:rPr>
          <w:rFonts w:ascii="Times New Roman" w:hAnsi="Times New Roman"/>
          <w:b/>
          <w:bCs/>
        </w:rPr>
      </w:pPr>
      <w:r w:rsidRPr="00841FAD">
        <w:rPr>
          <w:rFonts w:ascii="Times New Roman" w:hAnsi="Times New Roman"/>
          <w:b/>
          <w:bCs/>
        </w:rPr>
        <w:t>Lo studente</w:t>
      </w:r>
      <w:r w:rsidRPr="00841FAD">
        <w:rPr>
          <w:rFonts w:ascii="Times New Roman" w:hAnsi="Times New Roman"/>
          <w:b/>
          <w:bCs/>
        </w:rPr>
        <w:tab/>
      </w:r>
      <w:r w:rsidRPr="00841FAD">
        <w:rPr>
          <w:rFonts w:ascii="Times New Roman" w:hAnsi="Times New Roman"/>
          <w:b/>
          <w:bCs/>
        </w:rPr>
        <w:tab/>
      </w:r>
      <w:r w:rsidRPr="00841FAD">
        <w:rPr>
          <w:rFonts w:ascii="Times New Roman" w:hAnsi="Times New Roman"/>
          <w:b/>
          <w:bCs/>
        </w:rPr>
        <w:tab/>
      </w:r>
      <w:r w:rsidRPr="00841FAD">
        <w:rPr>
          <w:rFonts w:ascii="Times New Roman" w:hAnsi="Times New Roman"/>
          <w:b/>
          <w:bCs/>
        </w:rPr>
        <w:tab/>
        <w:t>I genitori (anche se l’alunno è maggiorenne)</w:t>
      </w:r>
    </w:p>
    <w:p w:rsidR="004E54DD" w:rsidRPr="00841FAD" w:rsidRDefault="004E54DD" w:rsidP="00FB6889">
      <w:pPr>
        <w:rPr>
          <w:rFonts w:ascii="Times New Roman" w:hAnsi="Times New Roman"/>
          <w:b/>
          <w:bCs/>
        </w:rPr>
      </w:pPr>
    </w:p>
    <w:p w:rsidR="004E54DD" w:rsidRPr="00841FAD" w:rsidRDefault="004E54DD" w:rsidP="00841FAD">
      <w:pPr>
        <w:ind w:firstLine="708"/>
        <w:rPr>
          <w:rFonts w:ascii="Times New Roman" w:hAnsi="Times New Roman"/>
          <w:b/>
          <w:bCs/>
        </w:rPr>
      </w:pPr>
      <w:r w:rsidRPr="00841FAD">
        <w:rPr>
          <w:rFonts w:ascii="Times New Roman" w:hAnsi="Times New Roman"/>
          <w:b/>
          <w:bCs/>
        </w:rPr>
        <w:t>……………………………………….</w:t>
      </w:r>
      <w:r w:rsidRPr="00841FAD">
        <w:rPr>
          <w:rFonts w:ascii="Times New Roman" w:hAnsi="Times New Roman"/>
          <w:b/>
          <w:bCs/>
        </w:rPr>
        <w:tab/>
      </w:r>
      <w:r w:rsidRPr="00841FAD">
        <w:rPr>
          <w:rFonts w:ascii="Times New Roman" w:hAnsi="Times New Roman"/>
          <w:b/>
          <w:bCs/>
        </w:rPr>
        <w:tab/>
      </w:r>
      <w:r w:rsidR="00253498">
        <w:rPr>
          <w:rFonts w:ascii="Times New Roman" w:hAnsi="Times New Roman"/>
          <w:b/>
          <w:bCs/>
        </w:rPr>
        <w:t xml:space="preserve">        </w:t>
      </w:r>
      <w:r w:rsidRPr="00841FAD">
        <w:rPr>
          <w:rFonts w:ascii="Times New Roman" w:hAnsi="Times New Roman"/>
          <w:b/>
          <w:bCs/>
        </w:rPr>
        <w:t>………………………………………...</w:t>
      </w:r>
    </w:p>
    <w:p w:rsidR="00F05758" w:rsidRPr="00841FAD" w:rsidRDefault="00F05758" w:rsidP="00FB6889">
      <w:pPr>
        <w:rPr>
          <w:rFonts w:ascii="Times New Roman" w:hAnsi="Times New Roman"/>
          <w:b/>
          <w:bCs/>
        </w:rPr>
      </w:pPr>
    </w:p>
    <w:p w:rsidR="004E54DD" w:rsidRPr="00841FAD" w:rsidRDefault="00F05758" w:rsidP="00FB6889">
      <w:pPr>
        <w:rPr>
          <w:rFonts w:ascii="Times New Roman" w:hAnsi="Times New Roman"/>
          <w:b/>
          <w:bCs/>
        </w:rPr>
      </w:pPr>
      <w:r w:rsidRPr="00841FAD">
        <w:rPr>
          <w:rFonts w:ascii="Times New Roman" w:hAnsi="Times New Roman"/>
          <w:b/>
          <w:bCs/>
        </w:rPr>
        <w:t>Napoli, 09.03.17</w:t>
      </w:r>
    </w:p>
    <w:p w:rsidR="00C07D0C" w:rsidRPr="00841FAD" w:rsidRDefault="00015B8B">
      <w:r w:rsidRPr="00841FAD">
        <w:rPr>
          <w:rFonts w:ascii="Times New Roman" w:hAnsi="Times New Roman"/>
          <w:b/>
          <w:bCs/>
        </w:rPr>
        <w:t xml:space="preserve">      </w:t>
      </w:r>
      <w:r w:rsidR="00854DF1">
        <w:rPr>
          <w:rFonts w:ascii="Times New Roman" w:hAnsi="Times New Roman"/>
          <w:b/>
          <w:bCs/>
        </w:rPr>
        <w:t xml:space="preserve">       </w:t>
      </w:r>
      <w:r w:rsidR="00FB6889" w:rsidRPr="00841FAD">
        <w:rPr>
          <w:rFonts w:ascii="Times New Roman" w:hAnsi="Times New Roman"/>
          <w:b/>
          <w:bCs/>
        </w:rPr>
        <w:t xml:space="preserve">           </w:t>
      </w:r>
      <w:r w:rsidR="002505F0">
        <w:rPr>
          <w:rFonts w:ascii="Times New Roman" w:hAnsi="Times New Roman"/>
          <w:b/>
          <w:bCs/>
        </w:rPr>
        <w:t xml:space="preserve">             </w:t>
      </w:r>
      <w:r w:rsidR="004E54DD" w:rsidRPr="00841FAD">
        <w:rPr>
          <w:rFonts w:ascii="Times New Roman" w:hAnsi="Times New Roman"/>
          <w:b/>
          <w:bCs/>
        </w:rPr>
        <w:t xml:space="preserve">            </w:t>
      </w:r>
    </w:p>
    <w:sectPr w:rsidR="00C07D0C" w:rsidRPr="00841FAD" w:rsidSect="0011605C">
      <w:headerReference w:type="default" r:id="rId8"/>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08AB" w:rsidRDefault="00C208AB" w:rsidP="00C07D0C">
      <w:r>
        <w:separator/>
      </w:r>
    </w:p>
  </w:endnote>
  <w:endnote w:type="continuationSeparator" w:id="1">
    <w:p w:rsidR="00C208AB" w:rsidRDefault="00C208AB" w:rsidP="00C07D0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08AB" w:rsidRDefault="00C208AB" w:rsidP="00C07D0C">
      <w:r>
        <w:separator/>
      </w:r>
    </w:p>
  </w:footnote>
  <w:footnote w:type="continuationSeparator" w:id="1">
    <w:p w:rsidR="00C208AB" w:rsidRDefault="00C208AB" w:rsidP="00C07D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7D0C" w:rsidRDefault="0046454B">
    <w:pPr>
      <w:pStyle w:val="Intestazione"/>
    </w:pPr>
    <w:r>
      <w:rPr>
        <w:noProof/>
        <w:lang w:eastAsia="it-IT"/>
      </w:rPr>
      <w:drawing>
        <wp:anchor distT="0" distB="0" distL="114300" distR="114300" simplePos="0" relativeHeight="251657728" behindDoc="0" locked="0" layoutInCell="1" allowOverlap="1">
          <wp:simplePos x="0" y="0"/>
          <wp:positionH relativeFrom="column">
            <wp:posOffset>465455</wp:posOffset>
          </wp:positionH>
          <wp:positionV relativeFrom="paragraph">
            <wp:posOffset>-363220</wp:posOffset>
          </wp:positionV>
          <wp:extent cx="5222240" cy="1828800"/>
          <wp:effectExtent l="19050" t="0" r="0" b="0"/>
          <wp:wrapNone/>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
                  <a:srcRect/>
                  <a:stretch>
                    <a:fillRect/>
                  </a:stretch>
                </pic:blipFill>
                <pic:spPr bwMode="auto">
                  <a:xfrm>
                    <a:off x="0" y="0"/>
                    <a:ext cx="5222240" cy="1828800"/>
                  </a:xfrm>
                  <a:prstGeom prst="rect">
                    <a:avLst/>
                  </a:prstGeom>
                  <a:noFill/>
                  <a:ln w="9525">
                    <a:noFill/>
                    <a:miter lim="800000"/>
                    <a:headEnd/>
                    <a:tailEnd/>
                  </a:ln>
                </pic:spPr>
              </pic:pic>
            </a:graphicData>
          </a:graphic>
        </wp:anchor>
      </w:drawing>
    </w:r>
  </w:p>
  <w:p w:rsidR="00C07D0C" w:rsidRDefault="00C07D0C">
    <w:pPr>
      <w:pStyle w:val="Intestazione"/>
    </w:pPr>
  </w:p>
  <w:p w:rsidR="00C07D0C" w:rsidRDefault="00C07D0C">
    <w:pPr>
      <w:pStyle w:val="Intestazione"/>
    </w:pPr>
  </w:p>
  <w:p w:rsidR="00C07D0C" w:rsidRDefault="00C07D0C">
    <w:pPr>
      <w:pStyle w:val="Intestazione"/>
    </w:pPr>
  </w:p>
  <w:p w:rsidR="00C07D0C" w:rsidRDefault="00C07D0C">
    <w:pPr>
      <w:pStyle w:val="Intestazione"/>
    </w:pPr>
  </w:p>
  <w:p w:rsidR="00C07D0C" w:rsidRDefault="00C07D0C">
    <w:pPr>
      <w:pStyle w:val="Intestazione"/>
    </w:pPr>
  </w:p>
  <w:p w:rsidR="00C07D0C" w:rsidRDefault="00C07D0C">
    <w:pPr>
      <w:pStyle w:val="Intestazione"/>
    </w:pPr>
  </w:p>
  <w:p w:rsidR="00C07D0C" w:rsidRDefault="00C07D0C">
    <w:pPr>
      <w:pStyle w:val="Intestazione"/>
    </w:pPr>
  </w:p>
  <w:p w:rsidR="00C07D0C" w:rsidRDefault="00C07D0C">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210477"/>
    <w:multiLevelType w:val="hybridMultilevel"/>
    <w:tmpl w:val="EE721BFE"/>
    <w:lvl w:ilvl="0" w:tplc="63841B76">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attachedTemplate r:id="rId1"/>
  <w:defaultTabStop w:val="708"/>
  <w:hyphenationZone w:val="283"/>
  <w:characterSpacingControl w:val="doNotCompress"/>
  <w:hdrShapeDefaults>
    <o:shapedefaults v:ext="edit" spidmax="9218"/>
  </w:hdrShapeDefaults>
  <w:footnotePr>
    <w:footnote w:id="0"/>
    <w:footnote w:id="1"/>
  </w:footnotePr>
  <w:endnotePr>
    <w:endnote w:id="0"/>
    <w:endnote w:id="1"/>
  </w:endnotePr>
  <w:compat/>
  <w:rsids>
    <w:rsidRoot w:val="004E54DD"/>
    <w:rsid w:val="0000079B"/>
    <w:rsid w:val="00003522"/>
    <w:rsid w:val="00004448"/>
    <w:rsid w:val="00006DAA"/>
    <w:rsid w:val="0000715D"/>
    <w:rsid w:val="000072E5"/>
    <w:rsid w:val="000117D9"/>
    <w:rsid w:val="00011F6F"/>
    <w:rsid w:val="00013EBE"/>
    <w:rsid w:val="00015B8B"/>
    <w:rsid w:val="00016B26"/>
    <w:rsid w:val="000221F0"/>
    <w:rsid w:val="000223C6"/>
    <w:rsid w:val="00022B1E"/>
    <w:rsid w:val="000233A2"/>
    <w:rsid w:val="00025496"/>
    <w:rsid w:val="000261C4"/>
    <w:rsid w:val="00026B23"/>
    <w:rsid w:val="00030351"/>
    <w:rsid w:val="00031613"/>
    <w:rsid w:val="00033F81"/>
    <w:rsid w:val="00035A1D"/>
    <w:rsid w:val="00035D5B"/>
    <w:rsid w:val="00040728"/>
    <w:rsid w:val="00040761"/>
    <w:rsid w:val="00040FB1"/>
    <w:rsid w:val="0004156C"/>
    <w:rsid w:val="000446D0"/>
    <w:rsid w:val="00044886"/>
    <w:rsid w:val="00044D8E"/>
    <w:rsid w:val="00046EB5"/>
    <w:rsid w:val="00047413"/>
    <w:rsid w:val="00047E2A"/>
    <w:rsid w:val="000501DB"/>
    <w:rsid w:val="000518D0"/>
    <w:rsid w:val="000539DA"/>
    <w:rsid w:val="00053ED4"/>
    <w:rsid w:val="00055627"/>
    <w:rsid w:val="00056ECC"/>
    <w:rsid w:val="00057F3B"/>
    <w:rsid w:val="00060174"/>
    <w:rsid w:val="00061012"/>
    <w:rsid w:val="000610C1"/>
    <w:rsid w:val="00061CFD"/>
    <w:rsid w:val="000622E6"/>
    <w:rsid w:val="000631FF"/>
    <w:rsid w:val="000649E8"/>
    <w:rsid w:val="00065611"/>
    <w:rsid w:val="00067D37"/>
    <w:rsid w:val="00074842"/>
    <w:rsid w:val="00074C88"/>
    <w:rsid w:val="00081517"/>
    <w:rsid w:val="00081C7C"/>
    <w:rsid w:val="0008370F"/>
    <w:rsid w:val="0008575F"/>
    <w:rsid w:val="00085F71"/>
    <w:rsid w:val="0008709E"/>
    <w:rsid w:val="000879BF"/>
    <w:rsid w:val="00090604"/>
    <w:rsid w:val="00091696"/>
    <w:rsid w:val="000943E3"/>
    <w:rsid w:val="00095A3A"/>
    <w:rsid w:val="000971BD"/>
    <w:rsid w:val="000A1781"/>
    <w:rsid w:val="000A3BA4"/>
    <w:rsid w:val="000A3DD2"/>
    <w:rsid w:val="000A7052"/>
    <w:rsid w:val="000B01EC"/>
    <w:rsid w:val="000B089A"/>
    <w:rsid w:val="000B153D"/>
    <w:rsid w:val="000B31F7"/>
    <w:rsid w:val="000B3323"/>
    <w:rsid w:val="000B6523"/>
    <w:rsid w:val="000C0432"/>
    <w:rsid w:val="000C1BD7"/>
    <w:rsid w:val="000C1EE7"/>
    <w:rsid w:val="000C2C87"/>
    <w:rsid w:val="000C3F12"/>
    <w:rsid w:val="000C6468"/>
    <w:rsid w:val="000C6C0B"/>
    <w:rsid w:val="000D02AD"/>
    <w:rsid w:val="000D515C"/>
    <w:rsid w:val="000D7573"/>
    <w:rsid w:val="000D77B2"/>
    <w:rsid w:val="000E0BB7"/>
    <w:rsid w:val="000E10D5"/>
    <w:rsid w:val="000E3F0B"/>
    <w:rsid w:val="000E417C"/>
    <w:rsid w:val="000E5C49"/>
    <w:rsid w:val="000E5D99"/>
    <w:rsid w:val="000E6DCB"/>
    <w:rsid w:val="000E6EB7"/>
    <w:rsid w:val="000F0E24"/>
    <w:rsid w:val="000F2C14"/>
    <w:rsid w:val="000F30BC"/>
    <w:rsid w:val="000F4266"/>
    <w:rsid w:val="000F4E59"/>
    <w:rsid w:val="000F7EE3"/>
    <w:rsid w:val="0010036E"/>
    <w:rsid w:val="00100E2A"/>
    <w:rsid w:val="00101CE2"/>
    <w:rsid w:val="001050A8"/>
    <w:rsid w:val="00105484"/>
    <w:rsid w:val="00106995"/>
    <w:rsid w:val="00110DB1"/>
    <w:rsid w:val="00111B50"/>
    <w:rsid w:val="001133F4"/>
    <w:rsid w:val="001141AA"/>
    <w:rsid w:val="001145B0"/>
    <w:rsid w:val="00114B7D"/>
    <w:rsid w:val="00115332"/>
    <w:rsid w:val="0011605C"/>
    <w:rsid w:val="00122C26"/>
    <w:rsid w:val="00122C64"/>
    <w:rsid w:val="001232EF"/>
    <w:rsid w:val="001236A4"/>
    <w:rsid w:val="001247A9"/>
    <w:rsid w:val="00127156"/>
    <w:rsid w:val="00127277"/>
    <w:rsid w:val="00127454"/>
    <w:rsid w:val="00130EB3"/>
    <w:rsid w:val="0013194E"/>
    <w:rsid w:val="00131A3E"/>
    <w:rsid w:val="00133806"/>
    <w:rsid w:val="00134D30"/>
    <w:rsid w:val="0014021A"/>
    <w:rsid w:val="00140BDF"/>
    <w:rsid w:val="00141C37"/>
    <w:rsid w:val="00142EA7"/>
    <w:rsid w:val="00143DC8"/>
    <w:rsid w:val="0015091D"/>
    <w:rsid w:val="00150DCC"/>
    <w:rsid w:val="00151D8B"/>
    <w:rsid w:val="00154374"/>
    <w:rsid w:val="001547B3"/>
    <w:rsid w:val="0015491C"/>
    <w:rsid w:val="001552ED"/>
    <w:rsid w:val="001608A3"/>
    <w:rsid w:val="00162B1C"/>
    <w:rsid w:val="00165493"/>
    <w:rsid w:val="00165DC5"/>
    <w:rsid w:val="001666E7"/>
    <w:rsid w:val="00166984"/>
    <w:rsid w:val="00167950"/>
    <w:rsid w:val="00167CCE"/>
    <w:rsid w:val="00167CF0"/>
    <w:rsid w:val="001734D7"/>
    <w:rsid w:val="00173753"/>
    <w:rsid w:val="00175A16"/>
    <w:rsid w:val="00176329"/>
    <w:rsid w:val="00180301"/>
    <w:rsid w:val="00180458"/>
    <w:rsid w:val="00180C3B"/>
    <w:rsid w:val="00180DBB"/>
    <w:rsid w:val="0018120F"/>
    <w:rsid w:val="001814E9"/>
    <w:rsid w:val="0018236A"/>
    <w:rsid w:val="00182B57"/>
    <w:rsid w:val="00184CFA"/>
    <w:rsid w:val="0018578C"/>
    <w:rsid w:val="00186F50"/>
    <w:rsid w:val="00187860"/>
    <w:rsid w:val="001879B5"/>
    <w:rsid w:val="001916D7"/>
    <w:rsid w:val="00191DC7"/>
    <w:rsid w:val="001920BD"/>
    <w:rsid w:val="0019425F"/>
    <w:rsid w:val="00194677"/>
    <w:rsid w:val="0019514A"/>
    <w:rsid w:val="001964B9"/>
    <w:rsid w:val="001A53BD"/>
    <w:rsid w:val="001A5F22"/>
    <w:rsid w:val="001A6147"/>
    <w:rsid w:val="001B0875"/>
    <w:rsid w:val="001B0AE1"/>
    <w:rsid w:val="001B295A"/>
    <w:rsid w:val="001C0E4D"/>
    <w:rsid w:val="001C3399"/>
    <w:rsid w:val="001C3816"/>
    <w:rsid w:val="001C44AC"/>
    <w:rsid w:val="001C54C3"/>
    <w:rsid w:val="001C5979"/>
    <w:rsid w:val="001C6952"/>
    <w:rsid w:val="001C7D38"/>
    <w:rsid w:val="001D3651"/>
    <w:rsid w:val="001D4B0A"/>
    <w:rsid w:val="001D57DC"/>
    <w:rsid w:val="001D60FE"/>
    <w:rsid w:val="001D65A3"/>
    <w:rsid w:val="001D732A"/>
    <w:rsid w:val="001E019F"/>
    <w:rsid w:val="001E132A"/>
    <w:rsid w:val="001E1751"/>
    <w:rsid w:val="001E2101"/>
    <w:rsid w:val="001E31A3"/>
    <w:rsid w:val="001E3D20"/>
    <w:rsid w:val="001E405C"/>
    <w:rsid w:val="001E61A7"/>
    <w:rsid w:val="001E72C5"/>
    <w:rsid w:val="001F26FF"/>
    <w:rsid w:val="001F4298"/>
    <w:rsid w:val="001F4587"/>
    <w:rsid w:val="001F48B0"/>
    <w:rsid w:val="001F7155"/>
    <w:rsid w:val="001F7E68"/>
    <w:rsid w:val="00200088"/>
    <w:rsid w:val="0020080A"/>
    <w:rsid w:val="00202A1C"/>
    <w:rsid w:val="00202B44"/>
    <w:rsid w:val="002048CF"/>
    <w:rsid w:val="00205219"/>
    <w:rsid w:val="00206507"/>
    <w:rsid w:val="002078BA"/>
    <w:rsid w:val="0021305A"/>
    <w:rsid w:val="00213559"/>
    <w:rsid w:val="0021395A"/>
    <w:rsid w:val="00217842"/>
    <w:rsid w:val="00220D66"/>
    <w:rsid w:val="00222A6F"/>
    <w:rsid w:val="00222B62"/>
    <w:rsid w:val="002243CD"/>
    <w:rsid w:val="00226008"/>
    <w:rsid w:val="002260C7"/>
    <w:rsid w:val="00226E20"/>
    <w:rsid w:val="00231259"/>
    <w:rsid w:val="00233D6D"/>
    <w:rsid w:val="00237F8A"/>
    <w:rsid w:val="0024008F"/>
    <w:rsid w:val="00241041"/>
    <w:rsid w:val="00241C3A"/>
    <w:rsid w:val="00241CAD"/>
    <w:rsid w:val="002426C1"/>
    <w:rsid w:val="00243141"/>
    <w:rsid w:val="00243C90"/>
    <w:rsid w:val="00244203"/>
    <w:rsid w:val="002452AF"/>
    <w:rsid w:val="00246AFE"/>
    <w:rsid w:val="00247025"/>
    <w:rsid w:val="0024765B"/>
    <w:rsid w:val="002476C2"/>
    <w:rsid w:val="002505F0"/>
    <w:rsid w:val="00253242"/>
    <w:rsid w:val="00253498"/>
    <w:rsid w:val="00253DB0"/>
    <w:rsid w:val="00253ED5"/>
    <w:rsid w:val="00255E10"/>
    <w:rsid w:val="002574E0"/>
    <w:rsid w:val="00262569"/>
    <w:rsid w:val="0026353F"/>
    <w:rsid w:val="0026354B"/>
    <w:rsid w:val="0026428B"/>
    <w:rsid w:val="002666D2"/>
    <w:rsid w:val="002668B2"/>
    <w:rsid w:val="002714B3"/>
    <w:rsid w:val="00273E79"/>
    <w:rsid w:val="00275AC7"/>
    <w:rsid w:val="00275C2F"/>
    <w:rsid w:val="00281FAB"/>
    <w:rsid w:val="002828D2"/>
    <w:rsid w:val="00282BC5"/>
    <w:rsid w:val="002836DF"/>
    <w:rsid w:val="002843AE"/>
    <w:rsid w:val="00290039"/>
    <w:rsid w:val="00291DD9"/>
    <w:rsid w:val="00292CBE"/>
    <w:rsid w:val="00293890"/>
    <w:rsid w:val="0029643A"/>
    <w:rsid w:val="002A0AFB"/>
    <w:rsid w:val="002A2CBF"/>
    <w:rsid w:val="002A3B2E"/>
    <w:rsid w:val="002A48D4"/>
    <w:rsid w:val="002A61E8"/>
    <w:rsid w:val="002A6314"/>
    <w:rsid w:val="002A7317"/>
    <w:rsid w:val="002A736F"/>
    <w:rsid w:val="002B01B2"/>
    <w:rsid w:val="002B0326"/>
    <w:rsid w:val="002B087D"/>
    <w:rsid w:val="002B1625"/>
    <w:rsid w:val="002B1DF4"/>
    <w:rsid w:val="002B35A1"/>
    <w:rsid w:val="002B3C48"/>
    <w:rsid w:val="002B41DE"/>
    <w:rsid w:val="002B5C30"/>
    <w:rsid w:val="002B65CF"/>
    <w:rsid w:val="002B675E"/>
    <w:rsid w:val="002B6DA7"/>
    <w:rsid w:val="002B7DF8"/>
    <w:rsid w:val="002C2C2E"/>
    <w:rsid w:val="002C4512"/>
    <w:rsid w:val="002C4A9F"/>
    <w:rsid w:val="002C4FFE"/>
    <w:rsid w:val="002C608B"/>
    <w:rsid w:val="002D091C"/>
    <w:rsid w:val="002D0B42"/>
    <w:rsid w:val="002D186F"/>
    <w:rsid w:val="002D2B89"/>
    <w:rsid w:val="002D4373"/>
    <w:rsid w:val="002E032C"/>
    <w:rsid w:val="002E259A"/>
    <w:rsid w:val="002E5844"/>
    <w:rsid w:val="002E585D"/>
    <w:rsid w:val="002E65F5"/>
    <w:rsid w:val="002E745B"/>
    <w:rsid w:val="002F00B9"/>
    <w:rsid w:val="002F0725"/>
    <w:rsid w:val="002F0F16"/>
    <w:rsid w:val="002F114F"/>
    <w:rsid w:val="002F1421"/>
    <w:rsid w:val="002F1728"/>
    <w:rsid w:val="002F1B36"/>
    <w:rsid w:val="002F2DB4"/>
    <w:rsid w:val="002F46EA"/>
    <w:rsid w:val="0030154F"/>
    <w:rsid w:val="00301AFD"/>
    <w:rsid w:val="003029D7"/>
    <w:rsid w:val="003029FD"/>
    <w:rsid w:val="00303F8E"/>
    <w:rsid w:val="00304F21"/>
    <w:rsid w:val="00305161"/>
    <w:rsid w:val="00305531"/>
    <w:rsid w:val="00305884"/>
    <w:rsid w:val="00305BC1"/>
    <w:rsid w:val="00305E6A"/>
    <w:rsid w:val="003070AB"/>
    <w:rsid w:val="003072B1"/>
    <w:rsid w:val="0031056F"/>
    <w:rsid w:val="00311DA3"/>
    <w:rsid w:val="00311F11"/>
    <w:rsid w:val="00313823"/>
    <w:rsid w:val="00314958"/>
    <w:rsid w:val="00315F14"/>
    <w:rsid w:val="0032025B"/>
    <w:rsid w:val="00321AFF"/>
    <w:rsid w:val="00321E65"/>
    <w:rsid w:val="003222AB"/>
    <w:rsid w:val="00323274"/>
    <w:rsid w:val="003242C6"/>
    <w:rsid w:val="003256BE"/>
    <w:rsid w:val="003257DC"/>
    <w:rsid w:val="00326BAF"/>
    <w:rsid w:val="003327EC"/>
    <w:rsid w:val="00332C3E"/>
    <w:rsid w:val="0033329C"/>
    <w:rsid w:val="00335020"/>
    <w:rsid w:val="00337EB3"/>
    <w:rsid w:val="00341C2E"/>
    <w:rsid w:val="00343B36"/>
    <w:rsid w:val="003443BE"/>
    <w:rsid w:val="00346987"/>
    <w:rsid w:val="00347763"/>
    <w:rsid w:val="003518AD"/>
    <w:rsid w:val="00351F13"/>
    <w:rsid w:val="00351F26"/>
    <w:rsid w:val="00353707"/>
    <w:rsid w:val="003539AE"/>
    <w:rsid w:val="003542D1"/>
    <w:rsid w:val="003545C1"/>
    <w:rsid w:val="00355567"/>
    <w:rsid w:val="0035621D"/>
    <w:rsid w:val="0035635A"/>
    <w:rsid w:val="00361733"/>
    <w:rsid w:val="00362A6B"/>
    <w:rsid w:val="00362D0A"/>
    <w:rsid w:val="0036579E"/>
    <w:rsid w:val="00370091"/>
    <w:rsid w:val="00371DE4"/>
    <w:rsid w:val="00372FF8"/>
    <w:rsid w:val="00373F5B"/>
    <w:rsid w:val="0037405E"/>
    <w:rsid w:val="00381088"/>
    <w:rsid w:val="00382B0A"/>
    <w:rsid w:val="003842E6"/>
    <w:rsid w:val="00387A12"/>
    <w:rsid w:val="003907D9"/>
    <w:rsid w:val="00391096"/>
    <w:rsid w:val="00391863"/>
    <w:rsid w:val="00393B40"/>
    <w:rsid w:val="00396350"/>
    <w:rsid w:val="00396C6A"/>
    <w:rsid w:val="003A0155"/>
    <w:rsid w:val="003A080C"/>
    <w:rsid w:val="003A28D5"/>
    <w:rsid w:val="003A3340"/>
    <w:rsid w:val="003A4869"/>
    <w:rsid w:val="003A4CE2"/>
    <w:rsid w:val="003A7CC1"/>
    <w:rsid w:val="003B04FE"/>
    <w:rsid w:val="003B0DA5"/>
    <w:rsid w:val="003B356C"/>
    <w:rsid w:val="003B3E47"/>
    <w:rsid w:val="003B5924"/>
    <w:rsid w:val="003B5D66"/>
    <w:rsid w:val="003C3551"/>
    <w:rsid w:val="003C3DFA"/>
    <w:rsid w:val="003C5401"/>
    <w:rsid w:val="003C55FB"/>
    <w:rsid w:val="003C6238"/>
    <w:rsid w:val="003C6307"/>
    <w:rsid w:val="003C71CA"/>
    <w:rsid w:val="003D0130"/>
    <w:rsid w:val="003D04A7"/>
    <w:rsid w:val="003D22DD"/>
    <w:rsid w:val="003D3AC1"/>
    <w:rsid w:val="003D3BDB"/>
    <w:rsid w:val="003D3EA5"/>
    <w:rsid w:val="003D3FD2"/>
    <w:rsid w:val="003D5823"/>
    <w:rsid w:val="003D63B2"/>
    <w:rsid w:val="003D6E4E"/>
    <w:rsid w:val="003E0051"/>
    <w:rsid w:val="003E19FF"/>
    <w:rsid w:val="003E2147"/>
    <w:rsid w:val="003E26AD"/>
    <w:rsid w:val="003E43FA"/>
    <w:rsid w:val="003E490E"/>
    <w:rsid w:val="003E4B02"/>
    <w:rsid w:val="003E73C0"/>
    <w:rsid w:val="003E7A49"/>
    <w:rsid w:val="003F4839"/>
    <w:rsid w:val="003F5BE9"/>
    <w:rsid w:val="003F641E"/>
    <w:rsid w:val="003F704A"/>
    <w:rsid w:val="0040065F"/>
    <w:rsid w:val="00400B04"/>
    <w:rsid w:val="004011FE"/>
    <w:rsid w:val="00401F83"/>
    <w:rsid w:val="00403BD0"/>
    <w:rsid w:val="004043F6"/>
    <w:rsid w:val="0040474D"/>
    <w:rsid w:val="00406E41"/>
    <w:rsid w:val="00410D13"/>
    <w:rsid w:val="0041117F"/>
    <w:rsid w:val="004124E3"/>
    <w:rsid w:val="004140C1"/>
    <w:rsid w:val="00414E6F"/>
    <w:rsid w:val="00416C24"/>
    <w:rsid w:val="00417FBF"/>
    <w:rsid w:val="00421035"/>
    <w:rsid w:val="00421971"/>
    <w:rsid w:val="00424134"/>
    <w:rsid w:val="00424A73"/>
    <w:rsid w:val="004257EC"/>
    <w:rsid w:val="00426182"/>
    <w:rsid w:val="004271BC"/>
    <w:rsid w:val="00427701"/>
    <w:rsid w:val="00433809"/>
    <w:rsid w:val="00433E95"/>
    <w:rsid w:val="00433F8F"/>
    <w:rsid w:val="00435D5A"/>
    <w:rsid w:val="0043681E"/>
    <w:rsid w:val="00436B1D"/>
    <w:rsid w:val="00437872"/>
    <w:rsid w:val="0044049B"/>
    <w:rsid w:val="00440669"/>
    <w:rsid w:val="0044178B"/>
    <w:rsid w:val="00441A2E"/>
    <w:rsid w:val="00442C67"/>
    <w:rsid w:val="00442CE4"/>
    <w:rsid w:val="00442D82"/>
    <w:rsid w:val="0044415A"/>
    <w:rsid w:val="0044439F"/>
    <w:rsid w:val="004460F4"/>
    <w:rsid w:val="004475DA"/>
    <w:rsid w:val="004516AD"/>
    <w:rsid w:val="00451A31"/>
    <w:rsid w:val="004532C0"/>
    <w:rsid w:val="00453E7E"/>
    <w:rsid w:val="00457881"/>
    <w:rsid w:val="00461614"/>
    <w:rsid w:val="00462AAC"/>
    <w:rsid w:val="00463850"/>
    <w:rsid w:val="0046454B"/>
    <w:rsid w:val="0047252B"/>
    <w:rsid w:val="00473501"/>
    <w:rsid w:val="004736DD"/>
    <w:rsid w:val="0047449E"/>
    <w:rsid w:val="004759F0"/>
    <w:rsid w:val="004765B6"/>
    <w:rsid w:val="00476D69"/>
    <w:rsid w:val="00480996"/>
    <w:rsid w:val="004810F8"/>
    <w:rsid w:val="00481B1D"/>
    <w:rsid w:val="0048201F"/>
    <w:rsid w:val="00482F1A"/>
    <w:rsid w:val="004844CF"/>
    <w:rsid w:val="004844F2"/>
    <w:rsid w:val="00486CC9"/>
    <w:rsid w:val="00487736"/>
    <w:rsid w:val="00492BE6"/>
    <w:rsid w:val="004958A1"/>
    <w:rsid w:val="0049785E"/>
    <w:rsid w:val="004A3739"/>
    <w:rsid w:val="004A6B9D"/>
    <w:rsid w:val="004B017F"/>
    <w:rsid w:val="004B242E"/>
    <w:rsid w:val="004B2A6E"/>
    <w:rsid w:val="004B37DE"/>
    <w:rsid w:val="004B443B"/>
    <w:rsid w:val="004B4DBE"/>
    <w:rsid w:val="004B6992"/>
    <w:rsid w:val="004C103E"/>
    <w:rsid w:val="004C19A6"/>
    <w:rsid w:val="004C24D1"/>
    <w:rsid w:val="004C37C0"/>
    <w:rsid w:val="004C4510"/>
    <w:rsid w:val="004C493F"/>
    <w:rsid w:val="004C5C3C"/>
    <w:rsid w:val="004C64E7"/>
    <w:rsid w:val="004C64F7"/>
    <w:rsid w:val="004D0933"/>
    <w:rsid w:val="004D1598"/>
    <w:rsid w:val="004D15CB"/>
    <w:rsid w:val="004D18B0"/>
    <w:rsid w:val="004D1E70"/>
    <w:rsid w:val="004D2DC1"/>
    <w:rsid w:val="004D33C7"/>
    <w:rsid w:val="004D6B62"/>
    <w:rsid w:val="004E1596"/>
    <w:rsid w:val="004E1988"/>
    <w:rsid w:val="004E4701"/>
    <w:rsid w:val="004E4E54"/>
    <w:rsid w:val="004E4F1F"/>
    <w:rsid w:val="004E545A"/>
    <w:rsid w:val="004E54DD"/>
    <w:rsid w:val="004E753D"/>
    <w:rsid w:val="004F097C"/>
    <w:rsid w:val="004F1D1A"/>
    <w:rsid w:val="004F2C81"/>
    <w:rsid w:val="004F365C"/>
    <w:rsid w:val="004F5126"/>
    <w:rsid w:val="004F5813"/>
    <w:rsid w:val="004F7D4C"/>
    <w:rsid w:val="0050066F"/>
    <w:rsid w:val="00501995"/>
    <w:rsid w:val="00502277"/>
    <w:rsid w:val="00502507"/>
    <w:rsid w:val="00505203"/>
    <w:rsid w:val="005065AD"/>
    <w:rsid w:val="00507C2A"/>
    <w:rsid w:val="00507FB2"/>
    <w:rsid w:val="00510A3C"/>
    <w:rsid w:val="00511A50"/>
    <w:rsid w:val="00511FCC"/>
    <w:rsid w:val="0051598F"/>
    <w:rsid w:val="005174CC"/>
    <w:rsid w:val="00521612"/>
    <w:rsid w:val="00521AB8"/>
    <w:rsid w:val="0052351D"/>
    <w:rsid w:val="00523933"/>
    <w:rsid w:val="00524FEF"/>
    <w:rsid w:val="005322D1"/>
    <w:rsid w:val="005329A6"/>
    <w:rsid w:val="005347A5"/>
    <w:rsid w:val="00534E77"/>
    <w:rsid w:val="00536D00"/>
    <w:rsid w:val="00536F76"/>
    <w:rsid w:val="00537317"/>
    <w:rsid w:val="00537331"/>
    <w:rsid w:val="00537AF8"/>
    <w:rsid w:val="005419B4"/>
    <w:rsid w:val="00543C83"/>
    <w:rsid w:val="00545FFD"/>
    <w:rsid w:val="00547666"/>
    <w:rsid w:val="0055228A"/>
    <w:rsid w:val="005525DD"/>
    <w:rsid w:val="00554284"/>
    <w:rsid w:val="005553E6"/>
    <w:rsid w:val="0055570C"/>
    <w:rsid w:val="005560DF"/>
    <w:rsid w:val="00556485"/>
    <w:rsid w:val="0055668F"/>
    <w:rsid w:val="00560C5F"/>
    <w:rsid w:val="00563C92"/>
    <w:rsid w:val="005640E1"/>
    <w:rsid w:val="00564E11"/>
    <w:rsid w:val="00565685"/>
    <w:rsid w:val="00566A93"/>
    <w:rsid w:val="00567003"/>
    <w:rsid w:val="00570F86"/>
    <w:rsid w:val="00574EF2"/>
    <w:rsid w:val="005755C9"/>
    <w:rsid w:val="00577226"/>
    <w:rsid w:val="00581E02"/>
    <w:rsid w:val="0058436B"/>
    <w:rsid w:val="0058739B"/>
    <w:rsid w:val="0058748A"/>
    <w:rsid w:val="00587B04"/>
    <w:rsid w:val="0059049A"/>
    <w:rsid w:val="0059111F"/>
    <w:rsid w:val="00591ED3"/>
    <w:rsid w:val="00592785"/>
    <w:rsid w:val="00593D16"/>
    <w:rsid w:val="00595036"/>
    <w:rsid w:val="00596398"/>
    <w:rsid w:val="00596F88"/>
    <w:rsid w:val="005972CA"/>
    <w:rsid w:val="00597FAC"/>
    <w:rsid w:val="005A1FBD"/>
    <w:rsid w:val="005A3C62"/>
    <w:rsid w:val="005A5615"/>
    <w:rsid w:val="005A7167"/>
    <w:rsid w:val="005B2A8B"/>
    <w:rsid w:val="005B4C55"/>
    <w:rsid w:val="005B5CA6"/>
    <w:rsid w:val="005B73CD"/>
    <w:rsid w:val="005C0922"/>
    <w:rsid w:val="005C0CAE"/>
    <w:rsid w:val="005C2534"/>
    <w:rsid w:val="005C254D"/>
    <w:rsid w:val="005C25B2"/>
    <w:rsid w:val="005C3DE9"/>
    <w:rsid w:val="005C4040"/>
    <w:rsid w:val="005C4AF6"/>
    <w:rsid w:val="005C4C37"/>
    <w:rsid w:val="005C54B3"/>
    <w:rsid w:val="005D02DD"/>
    <w:rsid w:val="005D245C"/>
    <w:rsid w:val="005D28BC"/>
    <w:rsid w:val="005D57DA"/>
    <w:rsid w:val="005D61C2"/>
    <w:rsid w:val="005E07F9"/>
    <w:rsid w:val="005E426A"/>
    <w:rsid w:val="005E4734"/>
    <w:rsid w:val="005E486F"/>
    <w:rsid w:val="005E526E"/>
    <w:rsid w:val="005E57C2"/>
    <w:rsid w:val="005E58A1"/>
    <w:rsid w:val="005E78B3"/>
    <w:rsid w:val="005E7A25"/>
    <w:rsid w:val="005F0A0B"/>
    <w:rsid w:val="005F1351"/>
    <w:rsid w:val="005F1718"/>
    <w:rsid w:val="005F2A50"/>
    <w:rsid w:val="005F33AC"/>
    <w:rsid w:val="005F519E"/>
    <w:rsid w:val="005F6155"/>
    <w:rsid w:val="005F6363"/>
    <w:rsid w:val="005F7654"/>
    <w:rsid w:val="005F7F79"/>
    <w:rsid w:val="006009A4"/>
    <w:rsid w:val="00601C9F"/>
    <w:rsid w:val="0060235D"/>
    <w:rsid w:val="00603286"/>
    <w:rsid w:val="00603417"/>
    <w:rsid w:val="00604031"/>
    <w:rsid w:val="006045C1"/>
    <w:rsid w:val="00605EC3"/>
    <w:rsid w:val="00606178"/>
    <w:rsid w:val="006068BC"/>
    <w:rsid w:val="006079B6"/>
    <w:rsid w:val="006104A6"/>
    <w:rsid w:val="006118A3"/>
    <w:rsid w:val="00616D58"/>
    <w:rsid w:val="006218DB"/>
    <w:rsid w:val="006238F8"/>
    <w:rsid w:val="00625EF4"/>
    <w:rsid w:val="00627786"/>
    <w:rsid w:val="00627A15"/>
    <w:rsid w:val="00627A39"/>
    <w:rsid w:val="006306A6"/>
    <w:rsid w:val="00631936"/>
    <w:rsid w:val="00632289"/>
    <w:rsid w:val="00633D90"/>
    <w:rsid w:val="00635D93"/>
    <w:rsid w:val="00636154"/>
    <w:rsid w:val="00641110"/>
    <w:rsid w:val="0064304F"/>
    <w:rsid w:val="006455CC"/>
    <w:rsid w:val="00645AB8"/>
    <w:rsid w:val="00645C00"/>
    <w:rsid w:val="00651F30"/>
    <w:rsid w:val="0065214D"/>
    <w:rsid w:val="00652A00"/>
    <w:rsid w:val="00654006"/>
    <w:rsid w:val="0065406D"/>
    <w:rsid w:val="00654A69"/>
    <w:rsid w:val="006552C3"/>
    <w:rsid w:val="006606D0"/>
    <w:rsid w:val="006655FF"/>
    <w:rsid w:val="00665D0E"/>
    <w:rsid w:val="0066710B"/>
    <w:rsid w:val="00667E40"/>
    <w:rsid w:val="006709CA"/>
    <w:rsid w:val="00671584"/>
    <w:rsid w:val="006722BA"/>
    <w:rsid w:val="006731B9"/>
    <w:rsid w:val="00680709"/>
    <w:rsid w:val="00680974"/>
    <w:rsid w:val="0068128B"/>
    <w:rsid w:val="006818C8"/>
    <w:rsid w:val="0068242F"/>
    <w:rsid w:val="00685A58"/>
    <w:rsid w:val="00687E69"/>
    <w:rsid w:val="00692536"/>
    <w:rsid w:val="00693269"/>
    <w:rsid w:val="006935AB"/>
    <w:rsid w:val="00693FB8"/>
    <w:rsid w:val="00695C52"/>
    <w:rsid w:val="006A1254"/>
    <w:rsid w:val="006A34EA"/>
    <w:rsid w:val="006A4D95"/>
    <w:rsid w:val="006B022F"/>
    <w:rsid w:val="006B3061"/>
    <w:rsid w:val="006B3DD4"/>
    <w:rsid w:val="006B4FA7"/>
    <w:rsid w:val="006B76FA"/>
    <w:rsid w:val="006C03D1"/>
    <w:rsid w:val="006C1E3B"/>
    <w:rsid w:val="006C2222"/>
    <w:rsid w:val="006C38B5"/>
    <w:rsid w:val="006C3978"/>
    <w:rsid w:val="006C3F79"/>
    <w:rsid w:val="006C53CC"/>
    <w:rsid w:val="006C5B92"/>
    <w:rsid w:val="006C6950"/>
    <w:rsid w:val="006D1136"/>
    <w:rsid w:val="006D3229"/>
    <w:rsid w:val="006D330D"/>
    <w:rsid w:val="006D346A"/>
    <w:rsid w:val="006D4410"/>
    <w:rsid w:val="006D48FD"/>
    <w:rsid w:val="006D4B16"/>
    <w:rsid w:val="006D508D"/>
    <w:rsid w:val="006D51A9"/>
    <w:rsid w:val="006D5E51"/>
    <w:rsid w:val="006E1FAB"/>
    <w:rsid w:val="006E2D97"/>
    <w:rsid w:val="006E370A"/>
    <w:rsid w:val="006E59A0"/>
    <w:rsid w:val="006E7C36"/>
    <w:rsid w:val="006F0BFE"/>
    <w:rsid w:val="006F2152"/>
    <w:rsid w:val="006F2D86"/>
    <w:rsid w:val="006F302F"/>
    <w:rsid w:val="006F3665"/>
    <w:rsid w:val="006F4194"/>
    <w:rsid w:val="006F70B2"/>
    <w:rsid w:val="00701753"/>
    <w:rsid w:val="00701843"/>
    <w:rsid w:val="007038F1"/>
    <w:rsid w:val="00703CD8"/>
    <w:rsid w:val="00704952"/>
    <w:rsid w:val="00706578"/>
    <w:rsid w:val="00710590"/>
    <w:rsid w:val="007110E2"/>
    <w:rsid w:val="00711CC0"/>
    <w:rsid w:val="00713BD6"/>
    <w:rsid w:val="007154C7"/>
    <w:rsid w:val="00717D4E"/>
    <w:rsid w:val="007259CF"/>
    <w:rsid w:val="00727806"/>
    <w:rsid w:val="00734204"/>
    <w:rsid w:val="00735D19"/>
    <w:rsid w:val="00736D96"/>
    <w:rsid w:val="00737B16"/>
    <w:rsid w:val="007417F1"/>
    <w:rsid w:val="00751451"/>
    <w:rsid w:val="00751A98"/>
    <w:rsid w:val="00752685"/>
    <w:rsid w:val="00753452"/>
    <w:rsid w:val="007543A5"/>
    <w:rsid w:val="00755A3A"/>
    <w:rsid w:val="00756B2B"/>
    <w:rsid w:val="0075736B"/>
    <w:rsid w:val="00761DB8"/>
    <w:rsid w:val="00761E63"/>
    <w:rsid w:val="00762D86"/>
    <w:rsid w:val="00763AE5"/>
    <w:rsid w:val="00764DA6"/>
    <w:rsid w:val="00766761"/>
    <w:rsid w:val="00766980"/>
    <w:rsid w:val="00767FCF"/>
    <w:rsid w:val="00770067"/>
    <w:rsid w:val="00770B4C"/>
    <w:rsid w:val="00774FEB"/>
    <w:rsid w:val="0077512C"/>
    <w:rsid w:val="00775677"/>
    <w:rsid w:val="00776B8C"/>
    <w:rsid w:val="007773A1"/>
    <w:rsid w:val="0078043D"/>
    <w:rsid w:val="00782F6F"/>
    <w:rsid w:val="007831E4"/>
    <w:rsid w:val="007842F7"/>
    <w:rsid w:val="007855BB"/>
    <w:rsid w:val="00786041"/>
    <w:rsid w:val="00786515"/>
    <w:rsid w:val="00786715"/>
    <w:rsid w:val="007904FD"/>
    <w:rsid w:val="0079051C"/>
    <w:rsid w:val="0079160C"/>
    <w:rsid w:val="00794BAF"/>
    <w:rsid w:val="00797513"/>
    <w:rsid w:val="00797B9A"/>
    <w:rsid w:val="007A143D"/>
    <w:rsid w:val="007A2242"/>
    <w:rsid w:val="007A6180"/>
    <w:rsid w:val="007A7DF6"/>
    <w:rsid w:val="007B0795"/>
    <w:rsid w:val="007B0D28"/>
    <w:rsid w:val="007B15C4"/>
    <w:rsid w:val="007B3716"/>
    <w:rsid w:val="007B3AB4"/>
    <w:rsid w:val="007B490B"/>
    <w:rsid w:val="007B613D"/>
    <w:rsid w:val="007B729B"/>
    <w:rsid w:val="007C21C2"/>
    <w:rsid w:val="007C3C66"/>
    <w:rsid w:val="007C4745"/>
    <w:rsid w:val="007C622C"/>
    <w:rsid w:val="007D16EC"/>
    <w:rsid w:val="007D1C05"/>
    <w:rsid w:val="007D2C91"/>
    <w:rsid w:val="007D2F52"/>
    <w:rsid w:val="007D3B06"/>
    <w:rsid w:val="007D489C"/>
    <w:rsid w:val="007E0D0B"/>
    <w:rsid w:val="007E1A6C"/>
    <w:rsid w:val="007E1A8A"/>
    <w:rsid w:val="007E2C6D"/>
    <w:rsid w:val="007E4ED8"/>
    <w:rsid w:val="007E58C8"/>
    <w:rsid w:val="007E5BFD"/>
    <w:rsid w:val="007E5E6A"/>
    <w:rsid w:val="007E6C5A"/>
    <w:rsid w:val="007E7823"/>
    <w:rsid w:val="007E7917"/>
    <w:rsid w:val="007E7C34"/>
    <w:rsid w:val="007F33D3"/>
    <w:rsid w:val="007F3EE2"/>
    <w:rsid w:val="007F79F7"/>
    <w:rsid w:val="0080047F"/>
    <w:rsid w:val="00801F1C"/>
    <w:rsid w:val="00801F45"/>
    <w:rsid w:val="00802934"/>
    <w:rsid w:val="00806BDC"/>
    <w:rsid w:val="008074E7"/>
    <w:rsid w:val="00807956"/>
    <w:rsid w:val="00812B56"/>
    <w:rsid w:val="00812E95"/>
    <w:rsid w:val="00815168"/>
    <w:rsid w:val="00816260"/>
    <w:rsid w:val="00816C9C"/>
    <w:rsid w:val="00821580"/>
    <w:rsid w:val="00822932"/>
    <w:rsid w:val="00822CA9"/>
    <w:rsid w:val="00822E7C"/>
    <w:rsid w:val="00823C47"/>
    <w:rsid w:val="00823DC2"/>
    <w:rsid w:val="00824190"/>
    <w:rsid w:val="008241CE"/>
    <w:rsid w:val="00824A8D"/>
    <w:rsid w:val="00824AD1"/>
    <w:rsid w:val="00825259"/>
    <w:rsid w:val="0082559E"/>
    <w:rsid w:val="00825905"/>
    <w:rsid w:val="00826FD6"/>
    <w:rsid w:val="00831200"/>
    <w:rsid w:val="00831454"/>
    <w:rsid w:val="00831808"/>
    <w:rsid w:val="00831E5B"/>
    <w:rsid w:val="00832558"/>
    <w:rsid w:val="00832D88"/>
    <w:rsid w:val="00833C6E"/>
    <w:rsid w:val="00833FEE"/>
    <w:rsid w:val="0083408F"/>
    <w:rsid w:val="00834982"/>
    <w:rsid w:val="0083651D"/>
    <w:rsid w:val="00836625"/>
    <w:rsid w:val="00836D56"/>
    <w:rsid w:val="0083770A"/>
    <w:rsid w:val="00837FA9"/>
    <w:rsid w:val="00841FAD"/>
    <w:rsid w:val="00841FC6"/>
    <w:rsid w:val="008424AB"/>
    <w:rsid w:val="00842BD7"/>
    <w:rsid w:val="008434F2"/>
    <w:rsid w:val="0084361B"/>
    <w:rsid w:val="0084498A"/>
    <w:rsid w:val="00844B7B"/>
    <w:rsid w:val="00844E51"/>
    <w:rsid w:val="008466FF"/>
    <w:rsid w:val="0085085E"/>
    <w:rsid w:val="00850F82"/>
    <w:rsid w:val="008529E6"/>
    <w:rsid w:val="00854046"/>
    <w:rsid w:val="00854DF1"/>
    <w:rsid w:val="00856EB8"/>
    <w:rsid w:val="00857FD4"/>
    <w:rsid w:val="00861520"/>
    <w:rsid w:val="00861BAC"/>
    <w:rsid w:val="008635C8"/>
    <w:rsid w:val="008635F8"/>
    <w:rsid w:val="008637F0"/>
    <w:rsid w:val="008707A9"/>
    <w:rsid w:val="00870D5B"/>
    <w:rsid w:val="00871323"/>
    <w:rsid w:val="00872F61"/>
    <w:rsid w:val="00873DA3"/>
    <w:rsid w:val="00874C34"/>
    <w:rsid w:val="00875ED6"/>
    <w:rsid w:val="008763CF"/>
    <w:rsid w:val="00880ADB"/>
    <w:rsid w:val="00882116"/>
    <w:rsid w:val="00882A9C"/>
    <w:rsid w:val="00883213"/>
    <w:rsid w:val="0088443E"/>
    <w:rsid w:val="00887490"/>
    <w:rsid w:val="00887AFE"/>
    <w:rsid w:val="00893638"/>
    <w:rsid w:val="00893ADF"/>
    <w:rsid w:val="00894F60"/>
    <w:rsid w:val="008950CB"/>
    <w:rsid w:val="0089533F"/>
    <w:rsid w:val="00895A4D"/>
    <w:rsid w:val="00895E3B"/>
    <w:rsid w:val="008A0AB0"/>
    <w:rsid w:val="008A18E0"/>
    <w:rsid w:val="008A190E"/>
    <w:rsid w:val="008A28D0"/>
    <w:rsid w:val="008A3573"/>
    <w:rsid w:val="008A4E68"/>
    <w:rsid w:val="008A528B"/>
    <w:rsid w:val="008A5490"/>
    <w:rsid w:val="008A5F14"/>
    <w:rsid w:val="008A76B2"/>
    <w:rsid w:val="008B04F9"/>
    <w:rsid w:val="008B120B"/>
    <w:rsid w:val="008B1DCA"/>
    <w:rsid w:val="008B27B1"/>
    <w:rsid w:val="008B2CB0"/>
    <w:rsid w:val="008B4CC4"/>
    <w:rsid w:val="008B594D"/>
    <w:rsid w:val="008B65EE"/>
    <w:rsid w:val="008C00A7"/>
    <w:rsid w:val="008C037B"/>
    <w:rsid w:val="008C397F"/>
    <w:rsid w:val="008C4AB8"/>
    <w:rsid w:val="008C7C80"/>
    <w:rsid w:val="008C7FA5"/>
    <w:rsid w:val="008D0533"/>
    <w:rsid w:val="008D0CD0"/>
    <w:rsid w:val="008D3167"/>
    <w:rsid w:val="008D4E7C"/>
    <w:rsid w:val="008E01C1"/>
    <w:rsid w:val="008E1EDF"/>
    <w:rsid w:val="008E3EA6"/>
    <w:rsid w:val="008E472C"/>
    <w:rsid w:val="008E486C"/>
    <w:rsid w:val="008E5225"/>
    <w:rsid w:val="008E6021"/>
    <w:rsid w:val="008E60F8"/>
    <w:rsid w:val="008E6ACC"/>
    <w:rsid w:val="008E71A8"/>
    <w:rsid w:val="008E7B2F"/>
    <w:rsid w:val="008E7F1A"/>
    <w:rsid w:val="008F032B"/>
    <w:rsid w:val="008F0CCB"/>
    <w:rsid w:val="008F2731"/>
    <w:rsid w:val="008F31AD"/>
    <w:rsid w:val="008F3B23"/>
    <w:rsid w:val="008F44D4"/>
    <w:rsid w:val="008F5E79"/>
    <w:rsid w:val="009018C6"/>
    <w:rsid w:val="00905116"/>
    <w:rsid w:val="00906FFB"/>
    <w:rsid w:val="0091074D"/>
    <w:rsid w:val="0091275E"/>
    <w:rsid w:val="00914486"/>
    <w:rsid w:val="00914A1C"/>
    <w:rsid w:val="009152E8"/>
    <w:rsid w:val="00915FBB"/>
    <w:rsid w:val="00920AD6"/>
    <w:rsid w:val="00921270"/>
    <w:rsid w:val="009232AD"/>
    <w:rsid w:val="00923567"/>
    <w:rsid w:val="00927BCC"/>
    <w:rsid w:val="00932C6B"/>
    <w:rsid w:val="009336E5"/>
    <w:rsid w:val="00933D27"/>
    <w:rsid w:val="00933EEB"/>
    <w:rsid w:val="00934C5B"/>
    <w:rsid w:val="009355F6"/>
    <w:rsid w:val="00937233"/>
    <w:rsid w:val="009372C4"/>
    <w:rsid w:val="00942D37"/>
    <w:rsid w:val="00945580"/>
    <w:rsid w:val="00946A64"/>
    <w:rsid w:val="00947E41"/>
    <w:rsid w:val="00947EBD"/>
    <w:rsid w:val="00950925"/>
    <w:rsid w:val="009541E2"/>
    <w:rsid w:val="009546D7"/>
    <w:rsid w:val="00955170"/>
    <w:rsid w:val="009551EF"/>
    <w:rsid w:val="00960E1B"/>
    <w:rsid w:val="0096143D"/>
    <w:rsid w:val="0096202C"/>
    <w:rsid w:val="00962057"/>
    <w:rsid w:val="00962B61"/>
    <w:rsid w:val="00962F5D"/>
    <w:rsid w:val="0096422D"/>
    <w:rsid w:val="009645E7"/>
    <w:rsid w:val="00964AEC"/>
    <w:rsid w:val="00966365"/>
    <w:rsid w:val="009669CB"/>
    <w:rsid w:val="009700C6"/>
    <w:rsid w:val="0097120E"/>
    <w:rsid w:val="009755B9"/>
    <w:rsid w:val="0097598F"/>
    <w:rsid w:val="00975EAC"/>
    <w:rsid w:val="00977909"/>
    <w:rsid w:val="00977E3A"/>
    <w:rsid w:val="00980150"/>
    <w:rsid w:val="0098052C"/>
    <w:rsid w:val="00981070"/>
    <w:rsid w:val="00981172"/>
    <w:rsid w:val="0098174A"/>
    <w:rsid w:val="00982557"/>
    <w:rsid w:val="0098412C"/>
    <w:rsid w:val="009847EB"/>
    <w:rsid w:val="00987665"/>
    <w:rsid w:val="00992B82"/>
    <w:rsid w:val="00994FAA"/>
    <w:rsid w:val="009970E4"/>
    <w:rsid w:val="00997DDA"/>
    <w:rsid w:val="009A0991"/>
    <w:rsid w:val="009A3857"/>
    <w:rsid w:val="009A4DB8"/>
    <w:rsid w:val="009A775F"/>
    <w:rsid w:val="009A7BED"/>
    <w:rsid w:val="009B2A47"/>
    <w:rsid w:val="009B2A5C"/>
    <w:rsid w:val="009B2E0F"/>
    <w:rsid w:val="009B3848"/>
    <w:rsid w:val="009B5616"/>
    <w:rsid w:val="009B66F5"/>
    <w:rsid w:val="009B700D"/>
    <w:rsid w:val="009C39D9"/>
    <w:rsid w:val="009C3EF8"/>
    <w:rsid w:val="009D0C31"/>
    <w:rsid w:val="009D1619"/>
    <w:rsid w:val="009D454E"/>
    <w:rsid w:val="009D4AE3"/>
    <w:rsid w:val="009D558C"/>
    <w:rsid w:val="009D7920"/>
    <w:rsid w:val="009E04BB"/>
    <w:rsid w:val="009E0D44"/>
    <w:rsid w:val="009E0F19"/>
    <w:rsid w:val="009E1E4F"/>
    <w:rsid w:val="009E3849"/>
    <w:rsid w:val="009E3DA1"/>
    <w:rsid w:val="009E44E2"/>
    <w:rsid w:val="009E5C52"/>
    <w:rsid w:val="009E60EC"/>
    <w:rsid w:val="009E6B56"/>
    <w:rsid w:val="009E78F4"/>
    <w:rsid w:val="009F0844"/>
    <w:rsid w:val="009F21B7"/>
    <w:rsid w:val="009F3F49"/>
    <w:rsid w:val="009F6143"/>
    <w:rsid w:val="00A0480D"/>
    <w:rsid w:val="00A051AA"/>
    <w:rsid w:val="00A051EC"/>
    <w:rsid w:val="00A0572C"/>
    <w:rsid w:val="00A068D0"/>
    <w:rsid w:val="00A06C47"/>
    <w:rsid w:val="00A1051E"/>
    <w:rsid w:val="00A109FE"/>
    <w:rsid w:val="00A10D14"/>
    <w:rsid w:val="00A10DAE"/>
    <w:rsid w:val="00A1147F"/>
    <w:rsid w:val="00A11697"/>
    <w:rsid w:val="00A1310B"/>
    <w:rsid w:val="00A1315E"/>
    <w:rsid w:val="00A14F01"/>
    <w:rsid w:val="00A15AC8"/>
    <w:rsid w:val="00A17280"/>
    <w:rsid w:val="00A17498"/>
    <w:rsid w:val="00A17F3E"/>
    <w:rsid w:val="00A2003B"/>
    <w:rsid w:val="00A2082B"/>
    <w:rsid w:val="00A2114A"/>
    <w:rsid w:val="00A223F9"/>
    <w:rsid w:val="00A23D28"/>
    <w:rsid w:val="00A26066"/>
    <w:rsid w:val="00A30238"/>
    <w:rsid w:val="00A31999"/>
    <w:rsid w:val="00A33323"/>
    <w:rsid w:val="00A333DF"/>
    <w:rsid w:val="00A34AED"/>
    <w:rsid w:val="00A35E7B"/>
    <w:rsid w:val="00A3699A"/>
    <w:rsid w:val="00A37650"/>
    <w:rsid w:val="00A37949"/>
    <w:rsid w:val="00A37F92"/>
    <w:rsid w:val="00A41166"/>
    <w:rsid w:val="00A43605"/>
    <w:rsid w:val="00A43750"/>
    <w:rsid w:val="00A443B8"/>
    <w:rsid w:val="00A4495F"/>
    <w:rsid w:val="00A45E66"/>
    <w:rsid w:val="00A50366"/>
    <w:rsid w:val="00A5084B"/>
    <w:rsid w:val="00A5135B"/>
    <w:rsid w:val="00A518AE"/>
    <w:rsid w:val="00A523E8"/>
    <w:rsid w:val="00A52A7F"/>
    <w:rsid w:val="00A555E7"/>
    <w:rsid w:val="00A558F9"/>
    <w:rsid w:val="00A57C7A"/>
    <w:rsid w:val="00A57D54"/>
    <w:rsid w:val="00A60C7B"/>
    <w:rsid w:val="00A629B9"/>
    <w:rsid w:val="00A632F2"/>
    <w:rsid w:val="00A63609"/>
    <w:rsid w:val="00A645AC"/>
    <w:rsid w:val="00A648D8"/>
    <w:rsid w:val="00A64F14"/>
    <w:rsid w:val="00A66B24"/>
    <w:rsid w:val="00A703B6"/>
    <w:rsid w:val="00A710A7"/>
    <w:rsid w:val="00A71ECB"/>
    <w:rsid w:val="00A73851"/>
    <w:rsid w:val="00A73D3C"/>
    <w:rsid w:val="00A74283"/>
    <w:rsid w:val="00A7524A"/>
    <w:rsid w:val="00A80401"/>
    <w:rsid w:val="00A81206"/>
    <w:rsid w:val="00A816D4"/>
    <w:rsid w:val="00A82408"/>
    <w:rsid w:val="00A8321F"/>
    <w:rsid w:val="00A83358"/>
    <w:rsid w:val="00A83F66"/>
    <w:rsid w:val="00A856E0"/>
    <w:rsid w:val="00A85A8A"/>
    <w:rsid w:val="00A86A6E"/>
    <w:rsid w:val="00A87A77"/>
    <w:rsid w:val="00A90F69"/>
    <w:rsid w:val="00A92D4F"/>
    <w:rsid w:val="00A9345E"/>
    <w:rsid w:val="00A93EB4"/>
    <w:rsid w:val="00A9412E"/>
    <w:rsid w:val="00A9490E"/>
    <w:rsid w:val="00A96A0C"/>
    <w:rsid w:val="00A9785E"/>
    <w:rsid w:val="00A97B06"/>
    <w:rsid w:val="00A97C40"/>
    <w:rsid w:val="00A97F94"/>
    <w:rsid w:val="00AA26C5"/>
    <w:rsid w:val="00AA2BE5"/>
    <w:rsid w:val="00AA2FCB"/>
    <w:rsid w:val="00AA35C5"/>
    <w:rsid w:val="00AA5C6D"/>
    <w:rsid w:val="00AA67F5"/>
    <w:rsid w:val="00AA7122"/>
    <w:rsid w:val="00AA7519"/>
    <w:rsid w:val="00AB6209"/>
    <w:rsid w:val="00AB6D19"/>
    <w:rsid w:val="00AB70C1"/>
    <w:rsid w:val="00AB7635"/>
    <w:rsid w:val="00AC0AC0"/>
    <w:rsid w:val="00AC1239"/>
    <w:rsid w:val="00AC419D"/>
    <w:rsid w:val="00AC4676"/>
    <w:rsid w:val="00AC5252"/>
    <w:rsid w:val="00AC5450"/>
    <w:rsid w:val="00AC5535"/>
    <w:rsid w:val="00AC7AA2"/>
    <w:rsid w:val="00AC7AA4"/>
    <w:rsid w:val="00AC7FCF"/>
    <w:rsid w:val="00AD2FB4"/>
    <w:rsid w:val="00AD4395"/>
    <w:rsid w:val="00AD4E2A"/>
    <w:rsid w:val="00AD5CA7"/>
    <w:rsid w:val="00AD6D8C"/>
    <w:rsid w:val="00AE1F1A"/>
    <w:rsid w:val="00AE2096"/>
    <w:rsid w:val="00AE27E3"/>
    <w:rsid w:val="00AE592E"/>
    <w:rsid w:val="00AE6AA2"/>
    <w:rsid w:val="00AE6E04"/>
    <w:rsid w:val="00AE7F96"/>
    <w:rsid w:val="00AF2172"/>
    <w:rsid w:val="00AF2662"/>
    <w:rsid w:val="00AF4AE6"/>
    <w:rsid w:val="00AF69FD"/>
    <w:rsid w:val="00AF7704"/>
    <w:rsid w:val="00B00084"/>
    <w:rsid w:val="00B0142F"/>
    <w:rsid w:val="00B038BF"/>
    <w:rsid w:val="00B04346"/>
    <w:rsid w:val="00B073D9"/>
    <w:rsid w:val="00B1059E"/>
    <w:rsid w:val="00B1080C"/>
    <w:rsid w:val="00B111B2"/>
    <w:rsid w:val="00B122C5"/>
    <w:rsid w:val="00B14564"/>
    <w:rsid w:val="00B153DA"/>
    <w:rsid w:val="00B15CA9"/>
    <w:rsid w:val="00B16973"/>
    <w:rsid w:val="00B2111B"/>
    <w:rsid w:val="00B21D80"/>
    <w:rsid w:val="00B2211A"/>
    <w:rsid w:val="00B22235"/>
    <w:rsid w:val="00B227A4"/>
    <w:rsid w:val="00B230CB"/>
    <w:rsid w:val="00B2407A"/>
    <w:rsid w:val="00B249C1"/>
    <w:rsid w:val="00B24D1F"/>
    <w:rsid w:val="00B24F49"/>
    <w:rsid w:val="00B25496"/>
    <w:rsid w:val="00B26686"/>
    <w:rsid w:val="00B3045E"/>
    <w:rsid w:val="00B30A56"/>
    <w:rsid w:val="00B30A7C"/>
    <w:rsid w:val="00B30C10"/>
    <w:rsid w:val="00B311E3"/>
    <w:rsid w:val="00B31245"/>
    <w:rsid w:val="00B33548"/>
    <w:rsid w:val="00B35F50"/>
    <w:rsid w:val="00B37283"/>
    <w:rsid w:val="00B37FF1"/>
    <w:rsid w:val="00B402A5"/>
    <w:rsid w:val="00B418BA"/>
    <w:rsid w:val="00B428EE"/>
    <w:rsid w:val="00B4296E"/>
    <w:rsid w:val="00B44419"/>
    <w:rsid w:val="00B44584"/>
    <w:rsid w:val="00B4459C"/>
    <w:rsid w:val="00B4582F"/>
    <w:rsid w:val="00B45D5E"/>
    <w:rsid w:val="00B518C1"/>
    <w:rsid w:val="00B5269A"/>
    <w:rsid w:val="00B55334"/>
    <w:rsid w:val="00B610B0"/>
    <w:rsid w:val="00B61925"/>
    <w:rsid w:val="00B62F16"/>
    <w:rsid w:val="00B6424E"/>
    <w:rsid w:val="00B669E8"/>
    <w:rsid w:val="00B66C89"/>
    <w:rsid w:val="00B67919"/>
    <w:rsid w:val="00B70119"/>
    <w:rsid w:val="00B70352"/>
    <w:rsid w:val="00B727DD"/>
    <w:rsid w:val="00B731C4"/>
    <w:rsid w:val="00B73278"/>
    <w:rsid w:val="00B73EAB"/>
    <w:rsid w:val="00B743BE"/>
    <w:rsid w:val="00B76B37"/>
    <w:rsid w:val="00B76E5D"/>
    <w:rsid w:val="00B81415"/>
    <w:rsid w:val="00B81C68"/>
    <w:rsid w:val="00B82781"/>
    <w:rsid w:val="00B846C9"/>
    <w:rsid w:val="00B84786"/>
    <w:rsid w:val="00B85205"/>
    <w:rsid w:val="00B87620"/>
    <w:rsid w:val="00B93403"/>
    <w:rsid w:val="00B93D76"/>
    <w:rsid w:val="00B9439C"/>
    <w:rsid w:val="00B9467C"/>
    <w:rsid w:val="00B94A39"/>
    <w:rsid w:val="00B9544F"/>
    <w:rsid w:val="00B96025"/>
    <w:rsid w:val="00B96639"/>
    <w:rsid w:val="00B96B01"/>
    <w:rsid w:val="00BA015D"/>
    <w:rsid w:val="00BA0582"/>
    <w:rsid w:val="00BA26BD"/>
    <w:rsid w:val="00BA5C61"/>
    <w:rsid w:val="00BA6855"/>
    <w:rsid w:val="00BA74D8"/>
    <w:rsid w:val="00BB0CE9"/>
    <w:rsid w:val="00BB14F4"/>
    <w:rsid w:val="00BB226D"/>
    <w:rsid w:val="00BB28F4"/>
    <w:rsid w:val="00BB35CC"/>
    <w:rsid w:val="00BB5DC1"/>
    <w:rsid w:val="00BB7C71"/>
    <w:rsid w:val="00BC1CA7"/>
    <w:rsid w:val="00BC3CA1"/>
    <w:rsid w:val="00BC4E6B"/>
    <w:rsid w:val="00BC50AE"/>
    <w:rsid w:val="00BC6E5D"/>
    <w:rsid w:val="00BD0081"/>
    <w:rsid w:val="00BD02E9"/>
    <w:rsid w:val="00BD0F4B"/>
    <w:rsid w:val="00BD15D4"/>
    <w:rsid w:val="00BD1EB3"/>
    <w:rsid w:val="00BD42A8"/>
    <w:rsid w:val="00BD5F0A"/>
    <w:rsid w:val="00BD7EC5"/>
    <w:rsid w:val="00BE16E2"/>
    <w:rsid w:val="00BE1B53"/>
    <w:rsid w:val="00BE21E8"/>
    <w:rsid w:val="00BE4E58"/>
    <w:rsid w:val="00BE5400"/>
    <w:rsid w:val="00BE60AA"/>
    <w:rsid w:val="00BE6724"/>
    <w:rsid w:val="00BE7F4A"/>
    <w:rsid w:val="00BF1096"/>
    <w:rsid w:val="00BF1318"/>
    <w:rsid w:val="00BF1637"/>
    <w:rsid w:val="00BF2541"/>
    <w:rsid w:val="00BF3038"/>
    <w:rsid w:val="00BF34C9"/>
    <w:rsid w:val="00BF405A"/>
    <w:rsid w:val="00BF5847"/>
    <w:rsid w:val="00BF7241"/>
    <w:rsid w:val="00C01044"/>
    <w:rsid w:val="00C012AA"/>
    <w:rsid w:val="00C0208D"/>
    <w:rsid w:val="00C02FD6"/>
    <w:rsid w:val="00C0454E"/>
    <w:rsid w:val="00C0576D"/>
    <w:rsid w:val="00C06B51"/>
    <w:rsid w:val="00C07D0C"/>
    <w:rsid w:val="00C10681"/>
    <w:rsid w:val="00C12087"/>
    <w:rsid w:val="00C12F5E"/>
    <w:rsid w:val="00C135C1"/>
    <w:rsid w:val="00C13A9E"/>
    <w:rsid w:val="00C13AD7"/>
    <w:rsid w:val="00C14996"/>
    <w:rsid w:val="00C16659"/>
    <w:rsid w:val="00C1753B"/>
    <w:rsid w:val="00C2013D"/>
    <w:rsid w:val="00C208AB"/>
    <w:rsid w:val="00C20CC5"/>
    <w:rsid w:val="00C21E83"/>
    <w:rsid w:val="00C23F89"/>
    <w:rsid w:val="00C2453F"/>
    <w:rsid w:val="00C267DC"/>
    <w:rsid w:val="00C27387"/>
    <w:rsid w:val="00C31246"/>
    <w:rsid w:val="00C31E5E"/>
    <w:rsid w:val="00C349D0"/>
    <w:rsid w:val="00C35C02"/>
    <w:rsid w:val="00C36287"/>
    <w:rsid w:val="00C3684F"/>
    <w:rsid w:val="00C42CE1"/>
    <w:rsid w:val="00C458B4"/>
    <w:rsid w:val="00C46DAE"/>
    <w:rsid w:val="00C531B0"/>
    <w:rsid w:val="00C53E7B"/>
    <w:rsid w:val="00C53F33"/>
    <w:rsid w:val="00C608F0"/>
    <w:rsid w:val="00C616B3"/>
    <w:rsid w:val="00C626FE"/>
    <w:rsid w:val="00C6395B"/>
    <w:rsid w:val="00C64308"/>
    <w:rsid w:val="00C654D2"/>
    <w:rsid w:val="00C67483"/>
    <w:rsid w:val="00C73C0C"/>
    <w:rsid w:val="00C74716"/>
    <w:rsid w:val="00C75C7F"/>
    <w:rsid w:val="00C76E1E"/>
    <w:rsid w:val="00C83245"/>
    <w:rsid w:val="00C836FA"/>
    <w:rsid w:val="00C84975"/>
    <w:rsid w:val="00C853DF"/>
    <w:rsid w:val="00C85537"/>
    <w:rsid w:val="00C86B90"/>
    <w:rsid w:val="00C86B9C"/>
    <w:rsid w:val="00C90446"/>
    <w:rsid w:val="00C90BC9"/>
    <w:rsid w:val="00C9231B"/>
    <w:rsid w:val="00C949BA"/>
    <w:rsid w:val="00C9788D"/>
    <w:rsid w:val="00CA2A64"/>
    <w:rsid w:val="00CA2D8E"/>
    <w:rsid w:val="00CA404F"/>
    <w:rsid w:val="00CA4498"/>
    <w:rsid w:val="00CA50D6"/>
    <w:rsid w:val="00CA52D8"/>
    <w:rsid w:val="00CA6918"/>
    <w:rsid w:val="00CA72D6"/>
    <w:rsid w:val="00CB085C"/>
    <w:rsid w:val="00CB2180"/>
    <w:rsid w:val="00CB2274"/>
    <w:rsid w:val="00CB3D37"/>
    <w:rsid w:val="00CB5231"/>
    <w:rsid w:val="00CB525F"/>
    <w:rsid w:val="00CB61E8"/>
    <w:rsid w:val="00CC0266"/>
    <w:rsid w:val="00CC442A"/>
    <w:rsid w:val="00CC7361"/>
    <w:rsid w:val="00CD0188"/>
    <w:rsid w:val="00CD078B"/>
    <w:rsid w:val="00CD0865"/>
    <w:rsid w:val="00CD1805"/>
    <w:rsid w:val="00CD1E6B"/>
    <w:rsid w:val="00CD244F"/>
    <w:rsid w:val="00CD2DC2"/>
    <w:rsid w:val="00CD2EAA"/>
    <w:rsid w:val="00CD42F6"/>
    <w:rsid w:val="00CE0DAF"/>
    <w:rsid w:val="00CE4BDB"/>
    <w:rsid w:val="00CE7BA7"/>
    <w:rsid w:val="00CF21E7"/>
    <w:rsid w:val="00CF5206"/>
    <w:rsid w:val="00CF7F44"/>
    <w:rsid w:val="00D023E4"/>
    <w:rsid w:val="00D0337E"/>
    <w:rsid w:val="00D0347E"/>
    <w:rsid w:val="00D05BBA"/>
    <w:rsid w:val="00D06017"/>
    <w:rsid w:val="00D068EE"/>
    <w:rsid w:val="00D10EA4"/>
    <w:rsid w:val="00D12241"/>
    <w:rsid w:val="00D1598A"/>
    <w:rsid w:val="00D16C8D"/>
    <w:rsid w:val="00D16FB0"/>
    <w:rsid w:val="00D1736B"/>
    <w:rsid w:val="00D17B1D"/>
    <w:rsid w:val="00D20950"/>
    <w:rsid w:val="00D2169C"/>
    <w:rsid w:val="00D24A0B"/>
    <w:rsid w:val="00D24E8E"/>
    <w:rsid w:val="00D26699"/>
    <w:rsid w:val="00D26FD2"/>
    <w:rsid w:val="00D30193"/>
    <w:rsid w:val="00D339C3"/>
    <w:rsid w:val="00D33DFD"/>
    <w:rsid w:val="00D36CEB"/>
    <w:rsid w:val="00D4061F"/>
    <w:rsid w:val="00D40E47"/>
    <w:rsid w:val="00D42E4A"/>
    <w:rsid w:val="00D43654"/>
    <w:rsid w:val="00D4453A"/>
    <w:rsid w:val="00D4518F"/>
    <w:rsid w:val="00D45B17"/>
    <w:rsid w:val="00D45C47"/>
    <w:rsid w:val="00D46735"/>
    <w:rsid w:val="00D475CC"/>
    <w:rsid w:val="00D47B3F"/>
    <w:rsid w:val="00D47C70"/>
    <w:rsid w:val="00D56446"/>
    <w:rsid w:val="00D56C3D"/>
    <w:rsid w:val="00D57E34"/>
    <w:rsid w:val="00D6027A"/>
    <w:rsid w:val="00D604B0"/>
    <w:rsid w:val="00D65B12"/>
    <w:rsid w:val="00D67FCB"/>
    <w:rsid w:val="00D706E1"/>
    <w:rsid w:val="00D708D1"/>
    <w:rsid w:val="00D7265B"/>
    <w:rsid w:val="00D73306"/>
    <w:rsid w:val="00D7375F"/>
    <w:rsid w:val="00D76605"/>
    <w:rsid w:val="00D811D7"/>
    <w:rsid w:val="00D81543"/>
    <w:rsid w:val="00D84476"/>
    <w:rsid w:val="00D85687"/>
    <w:rsid w:val="00D8577D"/>
    <w:rsid w:val="00D87C66"/>
    <w:rsid w:val="00D91401"/>
    <w:rsid w:val="00D92ECD"/>
    <w:rsid w:val="00D94624"/>
    <w:rsid w:val="00D946D3"/>
    <w:rsid w:val="00D950E0"/>
    <w:rsid w:val="00D95701"/>
    <w:rsid w:val="00D9587B"/>
    <w:rsid w:val="00D958B7"/>
    <w:rsid w:val="00D97543"/>
    <w:rsid w:val="00D97EB7"/>
    <w:rsid w:val="00DA1A8C"/>
    <w:rsid w:val="00DA27BD"/>
    <w:rsid w:val="00DA4F06"/>
    <w:rsid w:val="00DA50FB"/>
    <w:rsid w:val="00DB2435"/>
    <w:rsid w:val="00DB2CA3"/>
    <w:rsid w:val="00DB3230"/>
    <w:rsid w:val="00DB559D"/>
    <w:rsid w:val="00DB5878"/>
    <w:rsid w:val="00DB5E82"/>
    <w:rsid w:val="00DB648C"/>
    <w:rsid w:val="00DB6536"/>
    <w:rsid w:val="00DC07F5"/>
    <w:rsid w:val="00DC0D9C"/>
    <w:rsid w:val="00DC0FB2"/>
    <w:rsid w:val="00DC16B3"/>
    <w:rsid w:val="00DC16BC"/>
    <w:rsid w:val="00DC3C9F"/>
    <w:rsid w:val="00DC430A"/>
    <w:rsid w:val="00DC695E"/>
    <w:rsid w:val="00DC6B39"/>
    <w:rsid w:val="00DC6F6D"/>
    <w:rsid w:val="00DC73B2"/>
    <w:rsid w:val="00DD32A5"/>
    <w:rsid w:val="00DD3DBF"/>
    <w:rsid w:val="00DD4D31"/>
    <w:rsid w:val="00DD68DE"/>
    <w:rsid w:val="00DD6BA7"/>
    <w:rsid w:val="00DD7964"/>
    <w:rsid w:val="00DE0785"/>
    <w:rsid w:val="00DE3261"/>
    <w:rsid w:val="00DE340B"/>
    <w:rsid w:val="00DE424E"/>
    <w:rsid w:val="00DE6D5C"/>
    <w:rsid w:val="00DE7897"/>
    <w:rsid w:val="00DF170F"/>
    <w:rsid w:val="00DF176F"/>
    <w:rsid w:val="00DF1A07"/>
    <w:rsid w:val="00DF1D36"/>
    <w:rsid w:val="00DF4740"/>
    <w:rsid w:val="00DF501A"/>
    <w:rsid w:val="00DF53FA"/>
    <w:rsid w:val="00DF6D52"/>
    <w:rsid w:val="00DF6E5C"/>
    <w:rsid w:val="00DF7B02"/>
    <w:rsid w:val="00DF7FD6"/>
    <w:rsid w:val="00E000B3"/>
    <w:rsid w:val="00E04C92"/>
    <w:rsid w:val="00E0636E"/>
    <w:rsid w:val="00E11A0E"/>
    <w:rsid w:val="00E13E5D"/>
    <w:rsid w:val="00E15B21"/>
    <w:rsid w:val="00E17A54"/>
    <w:rsid w:val="00E20349"/>
    <w:rsid w:val="00E23751"/>
    <w:rsid w:val="00E2581F"/>
    <w:rsid w:val="00E26437"/>
    <w:rsid w:val="00E27009"/>
    <w:rsid w:val="00E27742"/>
    <w:rsid w:val="00E30786"/>
    <w:rsid w:val="00E30869"/>
    <w:rsid w:val="00E32BBC"/>
    <w:rsid w:val="00E335BF"/>
    <w:rsid w:val="00E3374A"/>
    <w:rsid w:val="00E33865"/>
    <w:rsid w:val="00E33F52"/>
    <w:rsid w:val="00E36594"/>
    <w:rsid w:val="00E41896"/>
    <w:rsid w:val="00E42564"/>
    <w:rsid w:val="00E4507E"/>
    <w:rsid w:val="00E45DA3"/>
    <w:rsid w:val="00E46337"/>
    <w:rsid w:val="00E5001A"/>
    <w:rsid w:val="00E50D11"/>
    <w:rsid w:val="00E528CF"/>
    <w:rsid w:val="00E534D2"/>
    <w:rsid w:val="00E5485A"/>
    <w:rsid w:val="00E573D8"/>
    <w:rsid w:val="00E62D57"/>
    <w:rsid w:val="00E661A6"/>
    <w:rsid w:val="00E7061D"/>
    <w:rsid w:val="00E71BFB"/>
    <w:rsid w:val="00E71D14"/>
    <w:rsid w:val="00E72378"/>
    <w:rsid w:val="00E74938"/>
    <w:rsid w:val="00E74EBF"/>
    <w:rsid w:val="00E75CD6"/>
    <w:rsid w:val="00E800A6"/>
    <w:rsid w:val="00E805F9"/>
    <w:rsid w:val="00E817BB"/>
    <w:rsid w:val="00E830BD"/>
    <w:rsid w:val="00E83E6E"/>
    <w:rsid w:val="00E8494C"/>
    <w:rsid w:val="00E85922"/>
    <w:rsid w:val="00E85B4E"/>
    <w:rsid w:val="00E867BF"/>
    <w:rsid w:val="00E868BA"/>
    <w:rsid w:val="00E87F37"/>
    <w:rsid w:val="00E914B8"/>
    <w:rsid w:val="00E91AB5"/>
    <w:rsid w:val="00E92C1B"/>
    <w:rsid w:val="00E958A2"/>
    <w:rsid w:val="00E96135"/>
    <w:rsid w:val="00E961C7"/>
    <w:rsid w:val="00EA3FD7"/>
    <w:rsid w:val="00EA6249"/>
    <w:rsid w:val="00EA6827"/>
    <w:rsid w:val="00EB007A"/>
    <w:rsid w:val="00EB0202"/>
    <w:rsid w:val="00EB1423"/>
    <w:rsid w:val="00EB1680"/>
    <w:rsid w:val="00EB1992"/>
    <w:rsid w:val="00EB33FE"/>
    <w:rsid w:val="00EB3EC0"/>
    <w:rsid w:val="00EB4761"/>
    <w:rsid w:val="00EB5467"/>
    <w:rsid w:val="00EB6C94"/>
    <w:rsid w:val="00EB6F11"/>
    <w:rsid w:val="00EB7208"/>
    <w:rsid w:val="00EB75BD"/>
    <w:rsid w:val="00EC1420"/>
    <w:rsid w:val="00EC1484"/>
    <w:rsid w:val="00EC2DC1"/>
    <w:rsid w:val="00EC401D"/>
    <w:rsid w:val="00EC4058"/>
    <w:rsid w:val="00EC40AE"/>
    <w:rsid w:val="00EC5482"/>
    <w:rsid w:val="00ED0FBE"/>
    <w:rsid w:val="00ED1B43"/>
    <w:rsid w:val="00ED3E0D"/>
    <w:rsid w:val="00ED4B67"/>
    <w:rsid w:val="00ED56B7"/>
    <w:rsid w:val="00ED6BAB"/>
    <w:rsid w:val="00EE147E"/>
    <w:rsid w:val="00EE26C7"/>
    <w:rsid w:val="00EE40C2"/>
    <w:rsid w:val="00EE5320"/>
    <w:rsid w:val="00EE56B3"/>
    <w:rsid w:val="00EE7ED0"/>
    <w:rsid w:val="00EF0999"/>
    <w:rsid w:val="00EF351F"/>
    <w:rsid w:val="00EF64DD"/>
    <w:rsid w:val="00EF728D"/>
    <w:rsid w:val="00F00132"/>
    <w:rsid w:val="00F0232F"/>
    <w:rsid w:val="00F030E5"/>
    <w:rsid w:val="00F0346D"/>
    <w:rsid w:val="00F03AEE"/>
    <w:rsid w:val="00F05758"/>
    <w:rsid w:val="00F062A9"/>
    <w:rsid w:val="00F07235"/>
    <w:rsid w:val="00F12450"/>
    <w:rsid w:val="00F14EEF"/>
    <w:rsid w:val="00F159C9"/>
    <w:rsid w:val="00F165C4"/>
    <w:rsid w:val="00F17093"/>
    <w:rsid w:val="00F17FA0"/>
    <w:rsid w:val="00F20568"/>
    <w:rsid w:val="00F20F3F"/>
    <w:rsid w:val="00F2232F"/>
    <w:rsid w:val="00F224F4"/>
    <w:rsid w:val="00F23020"/>
    <w:rsid w:val="00F23C84"/>
    <w:rsid w:val="00F26061"/>
    <w:rsid w:val="00F26078"/>
    <w:rsid w:val="00F264AB"/>
    <w:rsid w:val="00F27266"/>
    <w:rsid w:val="00F3323E"/>
    <w:rsid w:val="00F34E47"/>
    <w:rsid w:val="00F35892"/>
    <w:rsid w:val="00F37A7D"/>
    <w:rsid w:val="00F40213"/>
    <w:rsid w:val="00F4043E"/>
    <w:rsid w:val="00F41918"/>
    <w:rsid w:val="00F44CBC"/>
    <w:rsid w:val="00F451D7"/>
    <w:rsid w:val="00F45A14"/>
    <w:rsid w:val="00F4600C"/>
    <w:rsid w:val="00F50EBC"/>
    <w:rsid w:val="00F51991"/>
    <w:rsid w:val="00F5208A"/>
    <w:rsid w:val="00F521AD"/>
    <w:rsid w:val="00F56AE6"/>
    <w:rsid w:val="00F57031"/>
    <w:rsid w:val="00F65139"/>
    <w:rsid w:val="00F660BA"/>
    <w:rsid w:val="00F6644A"/>
    <w:rsid w:val="00F66BAF"/>
    <w:rsid w:val="00F67501"/>
    <w:rsid w:val="00F67B9F"/>
    <w:rsid w:val="00F70B1A"/>
    <w:rsid w:val="00F7193E"/>
    <w:rsid w:val="00F71F96"/>
    <w:rsid w:val="00F7396C"/>
    <w:rsid w:val="00F7413A"/>
    <w:rsid w:val="00F76843"/>
    <w:rsid w:val="00F8468F"/>
    <w:rsid w:val="00F85AC0"/>
    <w:rsid w:val="00F85DBE"/>
    <w:rsid w:val="00F86897"/>
    <w:rsid w:val="00F869EC"/>
    <w:rsid w:val="00F86FCB"/>
    <w:rsid w:val="00F8738C"/>
    <w:rsid w:val="00F94251"/>
    <w:rsid w:val="00F96200"/>
    <w:rsid w:val="00FA02DD"/>
    <w:rsid w:val="00FA3034"/>
    <w:rsid w:val="00FA4B4F"/>
    <w:rsid w:val="00FA56CB"/>
    <w:rsid w:val="00FA5BC3"/>
    <w:rsid w:val="00FA7546"/>
    <w:rsid w:val="00FA77FA"/>
    <w:rsid w:val="00FB0042"/>
    <w:rsid w:val="00FB0F9C"/>
    <w:rsid w:val="00FB117B"/>
    <w:rsid w:val="00FB126B"/>
    <w:rsid w:val="00FB14FE"/>
    <w:rsid w:val="00FB1681"/>
    <w:rsid w:val="00FB2C27"/>
    <w:rsid w:val="00FB4029"/>
    <w:rsid w:val="00FB4DF2"/>
    <w:rsid w:val="00FB57A9"/>
    <w:rsid w:val="00FB6467"/>
    <w:rsid w:val="00FB6889"/>
    <w:rsid w:val="00FB68B8"/>
    <w:rsid w:val="00FB694B"/>
    <w:rsid w:val="00FC20A0"/>
    <w:rsid w:val="00FC277B"/>
    <w:rsid w:val="00FC2B8B"/>
    <w:rsid w:val="00FC546E"/>
    <w:rsid w:val="00FC7EA8"/>
    <w:rsid w:val="00FD07F8"/>
    <w:rsid w:val="00FD0B51"/>
    <w:rsid w:val="00FD1EEB"/>
    <w:rsid w:val="00FD2746"/>
    <w:rsid w:val="00FD2C1F"/>
    <w:rsid w:val="00FD30D4"/>
    <w:rsid w:val="00FD41CD"/>
    <w:rsid w:val="00FD479B"/>
    <w:rsid w:val="00FD54AC"/>
    <w:rsid w:val="00FD56B5"/>
    <w:rsid w:val="00FD61C0"/>
    <w:rsid w:val="00FD7383"/>
    <w:rsid w:val="00FD7D00"/>
    <w:rsid w:val="00FE041B"/>
    <w:rsid w:val="00FE0511"/>
    <w:rsid w:val="00FE2FF0"/>
    <w:rsid w:val="00FE3F24"/>
    <w:rsid w:val="00FE587D"/>
    <w:rsid w:val="00FE7D7E"/>
    <w:rsid w:val="00FF0701"/>
    <w:rsid w:val="00FF0757"/>
    <w:rsid w:val="00FF2A56"/>
    <w:rsid w:val="00FF4593"/>
    <w:rsid w:val="00FF4636"/>
    <w:rsid w:val="00FF4F11"/>
    <w:rsid w:val="00FF4FA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B6889"/>
    <w:rPr>
      <w:rFonts w:eastAsia="PMingLiU"/>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semiHidden/>
    <w:unhideWhenUsed/>
    <w:rsid w:val="00C07D0C"/>
    <w:pPr>
      <w:tabs>
        <w:tab w:val="center" w:pos="4819"/>
        <w:tab w:val="right" w:pos="9638"/>
      </w:tabs>
    </w:pPr>
    <w:rPr>
      <w:rFonts w:eastAsia="Calibri"/>
      <w:lang w:eastAsia="en-US"/>
    </w:rPr>
  </w:style>
  <w:style w:type="character" w:customStyle="1" w:styleId="IntestazioneCarattere">
    <w:name w:val="Intestazione Carattere"/>
    <w:basedOn w:val="Carpredefinitoparagrafo"/>
    <w:link w:val="Intestazione"/>
    <w:uiPriority w:val="99"/>
    <w:semiHidden/>
    <w:rsid w:val="00C07D0C"/>
  </w:style>
  <w:style w:type="paragraph" w:styleId="Pidipagina">
    <w:name w:val="footer"/>
    <w:basedOn w:val="Normale"/>
    <w:link w:val="PidipaginaCarattere"/>
    <w:uiPriority w:val="99"/>
    <w:semiHidden/>
    <w:unhideWhenUsed/>
    <w:rsid w:val="00C07D0C"/>
    <w:pPr>
      <w:tabs>
        <w:tab w:val="center" w:pos="4819"/>
        <w:tab w:val="right" w:pos="9638"/>
      </w:tabs>
    </w:pPr>
    <w:rPr>
      <w:rFonts w:eastAsia="Calibri"/>
      <w:lang w:eastAsia="en-US"/>
    </w:rPr>
  </w:style>
  <w:style w:type="character" w:customStyle="1" w:styleId="PidipaginaCarattere">
    <w:name w:val="Piè di pagina Carattere"/>
    <w:basedOn w:val="Carpredefinitoparagrafo"/>
    <w:link w:val="Pidipagina"/>
    <w:uiPriority w:val="99"/>
    <w:semiHidden/>
    <w:rsid w:val="00C07D0C"/>
  </w:style>
  <w:style w:type="paragraph" w:customStyle="1" w:styleId="Stile">
    <w:name w:val="Stile"/>
    <w:rsid w:val="00FB6889"/>
    <w:pPr>
      <w:widowControl w:val="0"/>
      <w:autoSpaceDE w:val="0"/>
      <w:autoSpaceDN w:val="0"/>
      <w:adjustRightInd w:val="0"/>
    </w:pPr>
    <w:rPr>
      <w:rFonts w:ascii="Arial" w:eastAsia="Times New Roman" w:hAnsi="Arial" w:cs="Arial"/>
      <w:sz w:val="24"/>
      <w:szCs w:val="24"/>
    </w:rPr>
  </w:style>
  <w:style w:type="paragraph" w:styleId="Paragrafoelenco">
    <w:name w:val="List Paragraph"/>
    <w:basedOn w:val="Normale"/>
    <w:uiPriority w:val="34"/>
    <w:qFormat/>
    <w:rsid w:val="00774FEB"/>
    <w:pPr>
      <w:spacing w:after="200" w:line="276" w:lineRule="auto"/>
      <w:ind w:left="720"/>
      <w:contextualSpacing/>
    </w:pPr>
    <w:rPr>
      <w:rFonts w:eastAsia="Calibr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S_Savoia\Documents\Carta%20intestata%20Margherita%20di%20Savoia.2.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04A264-14C7-406C-94BC-29AC52E2F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intestata Margherita di Savoia.2</Template>
  <TotalTime>0</TotalTime>
  <Pages>1</Pages>
  <Words>392</Words>
  <Characters>2238</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DS_Savoia</dc:creator>
  <cp:lastModifiedBy>Idolo</cp:lastModifiedBy>
  <cp:revision>2</cp:revision>
  <cp:lastPrinted>2017-03-10T11:14:00Z</cp:lastPrinted>
  <dcterms:created xsi:type="dcterms:W3CDTF">2017-03-10T13:00:00Z</dcterms:created>
  <dcterms:modified xsi:type="dcterms:W3CDTF">2017-03-10T13:00:00Z</dcterms:modified>
</cp:coreProperties>
</file>